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128" w:rsidRDefault="006F6128" w:rsidP="005A1445">
      <w:pPr>
        <w:pStyle w:val="berschrift1"/>
        <w:spacing w:after="240"/>
        <w:ind w:left="386" w:right="136" w:hanging="397"/>
      </w:pPr>
      <w:r>
        <w:t>Freie Materialien selbst machen und teilen</w:t>
      </w:r>
    </w:p>
    <w:p w:rsidR="006F6128" w:rsidRDefault="006F6128" w:rsidP="00106308">
      <w:pPr>
        <w:pStyle w:val="berschrift2"/>
        <w:spacing w:after="240"/>
        <w:ind w:left="0" w:hanging="11"/>
      </w:pPr>
      <w:r>
        <w:t>Was Sie in diesem Kapitel erwartet</w:t>
      </w:r>
    </w:p>
    <w:p w:rsidR="006F6128" w:rsidRDefault="006F6128" w:rsidP="00106308">
      <w:pPr>
        <w:spacing w:after="120" w:line="259" w:lineRule="auto"/>
        <w:ind w:left="0" w:right="0" w:hanging="11"/>
      </w:pPr>
      <w:r>
        <w:t>Jetzt kommen wir zur Königsdisziplin in Sachen freie Materialien: OER selbst machen und veröffentlichen. Mit den Kenntnissen über freie Lizenzen aus den vorangegangen Kapiteln verfügen Sie bereits über die entscheidenden Gr</w:t>
      </w:r>
      <w:r w:rsidR="00507D0C">
        <w:t>undlagen. Dieses Kapitel führt S</w:t>
      </w:r>
      <w:r>
        <w:t>ie Schritt für Schritt durch den Prozess.</w:t>
      </w:r>
    </w:p>
    <w:p w:rsidR="006F6128" w:rsidRDefault="006F6128" w:rsidP="00106308">
      <w:pPr>
        <w:spacing w:after="240" w:line="259" w:lineRule="auto"/>
        <w:ind w:left="-11" w:right="0" w:firstLine="284"/>
      </w:pPr>
      <w:r>
        <w:t xml:space="preserve">Wenn man von der Königsdisziplin noch einen Schritt weiter geht, kommt man quasi zur Kaiserdisziplin: dem </w:t>
      </w:r>
      <w:r w:rsidRPr="00507D0C">
        <w:rPr>
          <w:b/>
        </w:rPr>
        <w:t>Remix</w:t>
      </w:r>
      <w:r>
        <w:t>! Dabei geht es dann um die Erstellung von Materialien als OER, die Sie nicht komplett selbst erarbeiten, sondern die Sie teils selbst machen und teils aus Bestehendem übernehmen/verändern/erweitern/neu zusammenstellen. Hier sprechen wir vom Kombinieren und Remixen von freien Materialien.</w:t>
      </w:r>
    </w:p>
    <w:p w:rsidR="006F6128" w:rsidRDefault="006F6128" w:rsidP="00106308">
      <w:pPr>
        <w:pStyle w:val="berschrift2"/>
        <w:spacing w:after="240"/>
        <w:ind w:left="0" w:hanging="11"/>
      </w:pPr>
      <w:r>
        <w:t>Vorab: So einfach geht OER!</w:t>
      </w:r>
    </w:p>
    <w:p w:rsidR="006F6128" w:rsidRDefault="006F6128" w:rsidP="005A1445">
      <w:pPr>
        <w:spacing w:line="259" w:lineRule="auto"/>
        <w:ind w:left="0" w:right="0" w:hanging="11"/>
      </w:pPr>
      <w:r>
        <w:t>Bevor auf den nächsten Seiten alle Feinheiten der OER-Produktion beleuchtet werden, sei festgehalten: OER kann man schon ganz einfach machen. Man kann beispielsweise ein Foto machen, das andere für Bildungszwecke gebrauchen könnten, dann einfach eine CC</w:t>
      </w:r>
      <w:r w:rsidR="00106308">
        <w:t>-</w:t>
      </w:r>
      <w:r>
        <w:t>Lizenz an das Foto »anhängen«, es im Netz veröffentlichen – und schon ist die OER-Welt um ein Material reicher. Für die Umsetzung gibt es viele verschiedene Wege. Die folgende Praxis-Box zeigt eine denkbar simple Umsetzung mit einer App für das Smartphone. Diese App eignet sich übrigens auch gut, um Schüler/innen an das Thema heranzuführen.</w:t>
      </w:r>
    </w:p>
    <w:p w:rsidR="006F6128" w:rsidRDefault="005A1445" w:rsidP="005A1445">
      <w:pPr>
        <w:pStyle w:val="berschrift4"/>
        <w:spacing w:before="120" w:after="0" w:line="259" w:lineRule="auto"/>
        <w:ind w:left="11" w:right="62" w:hanging="11"/>
        <w:jc w:val="right"/>
      </w:pPr>
      <w:r>
        <w:rPr>
          <w:noProof/>
          <w:sz w:val="22"/>
        </w:rPr>
        <mc:AlternateContent>
          <mc:Choice Requires="wpg">
            <w:drawing>
              <wp:anchor distT="0" distB="0" distL="114300" distR="114300" simplePos="0" relativeHeight="251661312" behindDoc="1" locked="0" layoutInCell="1" allowOverlap="1" wp14:anchorId="679ACBC9" wp14:editId="3888C6FF">
                <wp:simplePos x="0" y="0"/>
                <wp:positionH relativeFrom="column">
                  <wp:posOffset>28052</wp:posOffset>
                </wp:positionH>
                <wp:positionV relativeFrom="paragraph">
                  <wp:posOffset>85949</wp:posOffset>
                </wp:positionV>
                <wp:extent cx="6045651" cy="4785360"/>
                <wp:effectExtent l="0" t="0" r="12700" b="0"/>
                <wp:wrapNone/>
                <wp:docPr id="154314" name="Group 154314"/>
                <wp:cNvGraphicFramePr/>
                <a:graphic xmlns:a="http://schemas.openxmlformats.org/drawingml/2006/main">
                  <a:graphicData uri="http://schemas.microsoft.com/office/word/2010/wordprocessingGroup">
                    <wpg:wgp>
                      <wpg:cNvGrpSpPr/>
                      <wpg:grpSpPr>
                        <a:xfrm>
                          <a:off x="0" y="0"/>
                          <a:ext cx="6045651" cy="4785360"/>
                          <a:chOff x="0" y="0"/>
                          <a:chExt cx="3600006" cy="5778501"/>
                        </a:xfrm>
                      </wpg:grpSpPr>
                      <wps:wsp>
                        <wps:cNvPr id="166905" name="Shape 166905"/>
                        <wps:cNvSpPr/>
                        <wps:spPr>
                          <a:xfrm>
                            <a:off x="0" y="1"/>
                            <a:ext cx="3600006" cy="5778500"/>
                          </a:xfrm>
                          <a:custGeom>
                            <a:avLst/>
                            <a:gdLst/>
                            <a:ahLst/>
                            <a:cxnLst/>
                            <a:rect l="0" t="0" r="0" b="0"/>
                            <a:pathLst>
                              <a:path w="3600006" h="5778500">
                                <a:moveTo>
                                  <a:pt x="0" y="0"/>
                                </a:moveTo>
                                <a:lnTo>
                                  <a:pt x="3600006" y="0"/>
                                </a:lnTo>
                                <a:lnTo>
                                  <a:pt x="3600006" y="5778500"/>
                                </a:lnTo>
                                <a:lnTo>
                                  <a:pt x="0" y="5778500"/>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11152" name="Shape 11152"/>
                        <wps:cNvSpPr/>
                        <wps:spPr>
                          <a:xfrm>
                            <a:off x="2913603" y="0"/>
                            <a:ext cx="686397" cy="331508"/>
                          </a:xfrm>
                          <a:custGeom>
                            <a:avLst/>
                            <a:gdLst/>
                            <a:ahLst/>
                            <a:cxnLst/>
                            <a:rect l="0" t="0" r="0" b="0"/>
                            <a:pathLst>
                              <a:path w="686397" h="331508">
                                <a:moveTo>
                                  <a:pt x="686397" y="0"/>
                                </a:moveTo>
                                <a:lnTo>
                                  <a:pt x="686397" y="305232"/>
                                </a:lnTo>
                                <a:cubicBezTo>
                                  <a:pt x="627850" y="322161"/>
                                  <a:pt x="564680" y="331508"/>
                                  <a:pt x="497396" y="331508"/>
                                </a:cubicBezTo>
                                <a:cubicBezTo>
                                  <a:pt x="230632" y="331508"/>
                                  <a:pt x="12865" y="184633"/>
                                  <a:pt x="0" y="64"/>
                                </a:cubicBezTo>
                                <a:cubicBezTo>
                                  <a:pt x="0" y="0"/>
                                  <a:pt x="686397" y="0"/>
                                  <a:pt x="6863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155" name="Picture 11155"/>
                          <pic:cNvPicPr/>
                        </pic:nvPicPr>
                        <pic:blipFill>
                          <a:blip r:embed="rId8"/>
                          <a:stretch>
                            <a:fillRect/>
                          </a:stretch>
                        </pic:blipFill>
                        <pic:spPr>
                          <a:xfrm rot="20220001">
                            <a:off x="3423492" y="173673"/>
                            <a:ext cx="156351" cy="270921"/>
                          </a:xfrm>
                          <a:prstGeom prst="rect">
                            <a:avLst/>
                          </a:prstGeom>
                        </pic:spPr>
                      </pic:pic>
                      <pic:pic xmlns:pic="http://schemas.openxmlformats.org/drawingml/2006/picture">
                        <pic:nvPicPr>
                          <pic:cNvPr id="11157" name="Picture 11157"/>
                          <pic:cNvPicPr/>
                        </pic:nvPicPr>
                        <pic:blipFill>
                          <a:blip r:embed="rId9"/>
                          <a:stretch>
                            <a:fillRect/>
                          </a:stretch>
                        </pic:blipFill>
                        <pic:spPr>
                          <a:xfrm>
                            <a:off x="143999" y="2324587"/>
                            <a:ext cx="3268980" cy="18388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4314" o:spid="_x0000_s1026" style="position:absolute;margin-left:2.2pt;margin-top:6.75pt;width:476.05pt;height:376.8pt;z-index:-251655168;mso-width-relative:margin;mso-height-relative:margin" coordsize="36000,577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">
                <v:shape id="Shape 166905" o:spid="_x0000_s1027" style="position:absolute;width:36000;height:57785;visibility:visible;mso-wrap-style:square;v-text-anchor:top" coordsize="3600006,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CLsUA&#10;AADfAAAADwAAAGRycy9kb3ducmV2LnhtbERPz0/CMBS+m/A/NM/Ei4EOjQtOCoFFI0cYHPD2sj63&#10;xfV1tJXN/56SmHD88v2eLwfTijM531hWMJ0kIIhLqxuuFBz2H+MZCB+QNbaWScEfeVguRndzzLTt&#10;eUfnIlQihrDPUEEdQpdJ6cuaDPqJ7Ygj922dwRChq6R22Mdw08qnJEmlwYZjQ40d5TWVP8WvUfD+&#10;7HaPYVu5qV0Xn81pk38d+1yph/th9QYi0BBu4n/3Rsf5afqavMD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IIuxQAAAN8AAAAPAAAAAAAAAAAAAAAAAJgCAABkcnMv&#10;ZG93bnJldi54bWxQSwUGAAAAAAQABAD1AAAAigMAAAAA&#10;" path="m,l3600006,r,5778500l,5778500,,e" fillcolor="#ececec" stroked="f" strokeweight="0">
                  <v:stroke miterlimit="83231f" joinstyle="miter"/>
                  <v:path arrowok="t" textboxrect="0,0,3600006,5778500"/>
                </v:shape>
                <v:shape id="Shape 11152" o:spid="_x0000_s1028" style="position:absolute;left:29136;width:6864;height:3315;visibility:visible;mso-wrap-style:square;v-text-anchor:top" coordsize="686397,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u/MUA&#10;AADeAAAADwAAAGRycy9kb3ducmV2LnhtbERPS2sCMRC+C/0PYYReRLNradHVKEUqCKUHtYrHYTP7&#10;wM1kTaJu/31TKHibj+8582VnGnEj52vLCtJRAoI4t7rmUsH3fj2cgPABWWNjmRT8kIfl4qk3x0zb&#10;O2/ptguliCHsM1RQhdBmUvq8IoN+ZFviyBXWGQwRulJqh/cYbho5TpI3abDm2FBhS6uK8vPuahQM&#10;vvyhOE32F67lsV2/FC75mH4q9dzv3mcgAnXhIf53b3Scn6avY/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278xQAAAN4AAAAPAAAAAAAAAAAAAAAAAJgCAABkcnMv&#10;ZG93bnJldi54bWxQSwUGAAAAAAQABAD1AAAAigMAAAAA&#10;" path="m686397,r,305232c627850,322161,564680,331508,497396,331508,230632,331508,12865,184633,,64,,,686397,,686397,xe" stroked="f" strokeweight="0">
                  <v:stroke miterlimit="83231f" joinstyle="miter"/>
                  <v:path arrowok="t" textboxrect="0,0,686397,331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5" o:spid="_x0000_s1029" type="#_x0000_t75" style="position:absolute;left:34234;top:1736;width:1564;height:2709;rotation:-15073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Qz/EAAAA3gAAAA8AAABkcnMvZG93bnJldi54bWxET02LwjAQvS/4H8IIe1vTCopUoyyrwnqp&#10;qAuLt6EZ22IzKU201V9vBMHbPN7nzBadqcSVGldaVhAPIhDEmdUl5wr+DuuvCQjnkTVWlknBjRws&#10;5r2PGSbatryj697nIoSwS1BB4X2dSOmyggy6ga2JA3eyjUEfYJNL3WAbwk0lh1E0lgZLDg0F1vRT&#10;UHbeX4yCy7+937tJm25TXB7carNJb/VRqc9+9z0F4anzb/HL/avD/DgejeD5TrhB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QQz/EAAAA3gAAAA8AAAAAAAAAAAAAAAAA&#10;nwIAAGRycy9kb3ducmV2LnhtbFBLBQYAAAAABAAEAPcAAACQAwAAAAA=&#10;">
                  <v:imagedata r:id="rId10" o:title=""/>
                </v:shape>
                <v:shape id="Picture 11157" o:spid="_x0000_s1030" type="#_x0000_t75" style="position:absolute;left:1439;top:23245;width:32690;height:1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wIDFAAAA3gAAAA8AAABkcnMvZG93bnJldi54bWxET9tqwkAQfRf8h2UEX0rdpEUtaVYRodKC&#10;D2r6AUN2csHsbJJdNe3Xd4WCb3M410nXg2nElXpXW1YQzyIQxLnVNZcKvrOP5zcQziNrbCyTgh9y&#10;sF6NRykm2t74SNeTL0UIYZeggsr7NpHS5RUZdDPbEgeusL1BH2BfSt3jLYSbRr5E0UIarDk0VNjS&#10;tqL8fLoYBZ3PhjzLno7730PXFdvz1+4V50pNJ8PmHYSnwT/E/+5PHebH8XwJ93fCD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8CAxQAAAN4AAAAPAAAAAAAAAAAAAAAA&#10;AJ8CAABkcnMvZG93bnJldi54bWxQSwUGAAAAAAQABAD3AAAAkQMAAAAA&#10;">
                  <v:imagedata r:id="rId11" o:title=""/>
                </v:shape>
              </v:group>
            </w:pict>
          </mc:Fallback>
        </mc:AlternateContent>
      </w:r>
      <w:r w:rsidR="006F6128">
        <w:t>Praxis</w:t>
      </w:r>
    </w:p>
    <w:p w:rsidR="006F6128" w:rsidRDefault="006F6128" w:rsidP="005A1445">
      <w:pPr>
        <w:pStyle w:val="berschrift5"/>
        <w:spacing w:after="120" w:line="252" w:lineRule="auto"/>
        <w:ind w:left="238" w:hanging="11"/>
      </w:pPr>
      <w:r>
        <w:rPr>
          <w:i/>
        </w:rPr>
        <w:t xml:space="preserve">CC-Wasserzeichen für Fotos mit der </w:t>
      </w:r>
      <w:proofErr w:type="spellStart"/>
      <w:r>
        <w:rPr>
          <w:i/>
        </w:rPr>
        <w:t>LicenceApp</w:t>
      </w:r>
      <w:proofErr w:type="spellEnd"/>
    </w:p>
    <w:p w:rsidR="006F6128" w:rsidRDefault="006F6128" w:rsidP="005A1445">
      <w:pPr>
        <w:spacing w:after="4" w:line="259" w:lineRule="auto"/>
        <w:ind w:left="238" w:right="229"/>
      </w:pPr>
      <w:r>
        <w:rPr>
          <w:rFonts w:ascii="Calibri" w:eastAsia="Calibri" w:hAnsi="Calibri" w:cs="Calibri"/>
          <w:sz w:val="18"/>
        </w:rPr>
        <w:t xml:space="preserve">Mit der </w:t>
      </w:r>
      <w:proofErr w:type="spellStart"/>
      <w:r>
        <w:rPr>
          <w:rFonts w:ascii="Calibri" w:eastAsia="Calibri" w:hAnsi="Calibri" w:cs="Calibri"/>
          <w:sz w:val="18"/>
        </w:rPr>
        <w:t>LicenceApp</w:t>
      </w:r>
      <w:proofErr w:type="spellEnd"/>
      <w:r>
        <w:rPr>
          <w:rFonts w:ascii="Calibri" w:eastAsia="Calibri" w:hAnsi="Calibri" w:cs="Calibri"/>
          <w:sz w:val="18"/>
        </w:rPr>
        <w:t xml:space="preserve"> kann man auf dem Smartphone oder Tablet ein Foto mit einer CC-Lizenz versehen. Dafür wird einfach das entsprechende CC-Logo als Wasserzeichen auf das Foto »geklebt«. In vier einfachen Schritten führt die App durch den Prozess (siehe Abb. 20):</w:t>
      </w:r>
    </w:p>
    <w:p w:rsidR="006F6128" w:rsidRDefault="006F6128" w:rsidP="005A1445">
      <w:pPr>
        <w:numPr>
          <w:ilvl w:val="0"/>
          <w:numId w:val="1"/>
        </w:numPr>
        <w:spacing w:after="4" w:line="259" w:lineRule="auto"/>
        <w:ind w:right="114" w:hanging="260"/>
      </w:pPr>
      <w:r>
        <w:rPr>
          <w:rFonts w:ascii="Calibri" w:eastAsia="Calibri" w:hAnsi="Calibri" w:cs="Calibri"/>
          <w:sz w:val="18"/>
        </w:rPr>
        <w:t>Man fotografiert oder wählt ein schon gemachtes Bild aus.</w:t>
      </w:r>
    </w:p>
    <w:p w:rsidR="006F6128" w:rsidRDefault="006F6128" w:rsidP="005A1445">
      <w:pPr>
        <w:numPr>
          <w:ilvl w:val="0"/>
          <w:numId w:val="1"/>
        </w:numPr>
        <w:spacing w:after="4" w:line="259" w:lineRule="auto"/>
        <w:ind w:right="114" w:hanging="260"/>
      </w:pPr>
      <w:r>
        <w:rPr>
          <w:rFonts w:ascii="Calibri" w:eastAsia="Calibri" w:hAnsi="Calibri" w:cs="Calibri"/>
          <w:sz w:val="18"/>
        </w:rPr>
        <w:t>Man wählt aus den verschiedenen CC-Lizenzen diejenige aus, unter der man das Bild freigeben möchte. Man fügt den Nam</w:t>
      </w:r>
      <w:r w:rsidR="00507D0C">
        <w:rPr>
          <w:rFonts w:ascii="Calibri" w:eastAsia="Calibri" w:hAnsi="Calibri" w:cs="Calibri"/>
          <w:sz w:val="18"/>
        </w:rPr>
        <w:t>en e</w:t>
      </w:r>
      <w:r w:rsidR="00057939">
        <w:rPr>
          <w:rFonts w:ascii="Calibri" w:eastAsia="Calibri" w:hAnsi="Calibri" w:cs="Calibri"/>
          <w:sz w:val="18"/>
        </w:rPr>
        <w:t>in, mit dem man als Urheber/i</w:t>
      </w:r>
      <w:r>
        <w:rPr>
          <w:rFonts w:ascii="Calibri" w:eastAsia="Calibri" w:hAnsi="Calibri" w:cs="Calibri"/>
          <w:sz w:val="18"/>
        </w:rPr>
        <w:t>n genannt werden möchte.</w:t>
      </w:r>
    </w:p>
    <w:p w:rsidR="006F6128" w:rsidRDefault="006F6128" w:rsidP="005A1445">
      <w:pPr>
        <w:numPr>
          <w:ilvl w:val="0"/>
          <w:numId w:val="1"/>
        </w:numPr>
        <w:spacing w:after="4" w:line="259" w:lineRule="auto"/>
        <w:ind w:right="114" w:hanging="260"/>
      </w:pPr>
      <w:r>
        <w:rPr>
          <w:rFonts w:ascii="Calibri" w:eastAsia="Calibri" w:hAnsi="Calibri" w:cs="Calibri"/>
          <w:sz w:val="18"/>
        </w:rPr>
        <w:t>Man wählt die Stelle im Bild aus, auf der der Lizenzhinweis positioniert sein soll. Dabei lässt sich auch die Größe, die Transparenz, die Ausrichtung oder die Schriftfarbe einstellen.</w:t>
      </w:r>
    </w:p>
    <w:p w:rsidR="005A1445" w:rsidRDefault="006F6128" w:rsidP="005A1445">
      <w:pPr>
        <w:numPr>
          <w:ilvl w:val="0"/>
          <w:numId w:val="1"/>
        </w:numPr>
        <w:spacing w:after="4" w:line="259" w:lineRule="auto"/>
        <w:ind w:right="114" w:hanging="260"/>
      </w:pPr>
      <w:r>
        <w:rPr>
          <w:rFonts w:ascii="Calibri" w:eastAsia="Calibri" w:hAnsi="Calibri" w:cs="Calibri"/>
          <w:sz w:val="18"/>
        </w:rPr>
        <w:t>Man speichert das Bild oder teilt es über selbst gewählte Kanäle.</w:t>
      </w: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5A1445" w:rsidRDefault="005A1445" w:rsidP="005A1445">
      <w:pPr>
        <w:spacing w:after="4" w:line="293" w:lineRule="auto"/>
        <w:ind w:left="488" w:right="114" w:firstLine="0"/>
      </w:pPr>
    </w:p>
    <w:p w:rsidR="006F6128" w:rsidRDefault="006F6128" w:rsidP="00822D3D">
      <w:pPr>
        <w:spacing w:after="4" w:line="293" w:lineRule="auto"/>
        <w:ind w:left="0" w:right="114" w:firstLine="0"/>
      </w:pPr>
    </w:p>
    <w:p w:rsidR="006F6128" w:rsidRDefault="006F6128" w:rsidP="006F6128">
      <w:pPr>
        <w:spacing w:after="22" w:line="231" w:lineRule="auto"/>
        <w:ind w:left="238" w:right="0"/>
        <w:jc w:val="left"/>
      </w:pPr>
      <w:r>
        <w:rPr>
          <w:rFonts w:ascii="Calibri" w:eastAsia="Calibri" w:hAnsi="Calibri" w:cs="Calibri"/>
          <w:i/>
          <w:sz w:val="17"/>
        </w:rPr>
        <w:t xml:space="preserve">Abb. 20: Die </w:t>
      </w:r>
      <w:proofErr w:type="spellStart"/>
      <w:r>
        <w:rPr>
          <w:rFonts w:ascii="Calibri" w:eastAsia="Calibri" w:hAnsi="Calibri" w:cs="Calibri"/>
          <w:i/>
          <w:sz w:val="17"/>
        </w:rPr>
        <w:t>LicenceApp</w:t>
      </w:r>
      <w:proofErr w:type="spellEnd"/>
      <w:r>
        <w:rPr>
          <w:rFonts w:ascii="Calibri" w:eastAsia="Calibri" w:hAnsi="Calibri" w:cs="Calibri"/>
          <w:i/>
          <w:sz w:val="17"/>
        </w:rPr>
        <w:t xml:space="preserve"> bei der Arbeit, bearbeitetes Foto von </w:t>
      </w:r>
      <w:proofErr w:type="spellStart"/>
      <w:r>
        <w:rPr>
          <w:rFonts w:ascii="Calibri" w:eastAsia="Calibri" w:hAnsi="Calibri" w:cs="Calibri"/>
          <w:i/>
          <w:sz w:val="17"/>
        </w:rPr>
        <w:t>Jöran</w:t>
      </w:r>
      <w:proofErr w:type="spellEnd"/>
      <w:r>
        <w:rPr>
          <w:rFonts w:ascii="Calibri" w:eastAsia="Calibri" w:hAnsi="Calibri" w:cs="Calibri"/>
          <w:i/>
          <w:sz w:val="17"/>
        </w:rPr>
        <w:t xml:space="preserve"> </w:t>
      </w:r>
    </w:p>
    <w:p w:rsidR="006F6128" w:rsidRDefault="006F6128" w:rsidP="006F6128">
      <w:pPr>
        <w:spacing w:after="22" w:line="231" w:lineRule="auto"/>
        <w:ind w:left="238" w:right="0"/>
        <w:jc w:val="left"/>
      </w:pPr>
      <w:proofErr w:type="spellStart"/>
      <w:r>
        <w:rPr>
          <w:rFonts w:ascii="Calibri" w:eastAsia="Calibri" w:hAnsi="Calibri" w:cs="Calibri"/>
          <w:i/>
          <w:sz w:val="17"/>
        </w:rPr>
        <w:t>Muuß-Merholz</w:t>
      </w:r>
      <w:proofErr w:type="spellEnd"/>
      <w:r>
        <w:rPr>
          <w:rFonts w:ascii="Calibri" w:eastAsia="Calibri" w:hAnsi="Calibri" w:cs="Calibri"/>
          <w:i/>
          <w:sz w:val="17"/>
        </w:rPr>
        <w:t xml:space="preserve"> unter CC BY 4.0 | Screenshot</w:t>
      </w:r>
      <w:r w:rsidR="005A1445">
        <w:rPr>
          <w:rFonts w:ascii="Calibri" w:eastAsia="Calibri" w:hAnsi="Calibri" w:cs="Calibri"/>
          <w:i/>
          <w:sz w:val="17"/>
        </w:rPr>
        <w:br/>
      </w:r>
    </w:p>
    <w:p w:rsidR="00822D3D" w:rsidRDefault="006F6128" w:rsidP="00822D3D">
      <w:pPr>
        <w:spacing w:after="4" w:line="259" w:lineRule="auto"/>
        <w:ind w:left="238" w:right="227" w:hanging="11"/>
        <w:rPr>
          <w:rFonts w:ascii="Calibri" w:eastAsia="Calibri" w:hAnsi="Calibri" w:cs="Calibri"/>
          <w:sz w:val="18"/>
        </w:rPr>
      </w:pPr>
      <w:r>
        <w:rPr>
          <w:rFonts w:ascii="Calibri" w:eastAsia="Calibri" w:hAnsi="Calibri" w:cs="Calibri"/>
          <w:sz w:val="18"/>
        </w:rPr>
        <w:t>Der Pluspunkt dieser App liegt darin, dass man sehr schnell und sehr einfach ein eigenes Bild mit einer Lizenz versehen kann. Falls man einen Minuspunkt sucht, könnte man sagen: Die Bilder werden durch den Lizenzhinweis im Bild nicht gerade schöner.</w:t>
      </w:r>
    </w:p>
    <w:p w:rsidR="00822D3D" w:rsidRDefault="00822D3D" w:rsidP="00822D3D">
      <w:pPr>
        <w:spacing w:after="4" w:line="259" w:lineRule="auto"/>
        <w:ind w:left="238" w:right="227" w:hanging="11"/>
      </w:pPr>
    </w:p>
    <w:p w:rsidR="005A1445" w:rsidRDefault="006F6128" w:rsidP="00822D3D">
      <w:pPr>
        <w:spacing w:after="4" w:line="259" w:lineRule="auto"/>
        <w:ind w:left="238" w:right="227" w:hanging="11"/>
      </w:pPr>
      <w:r>
        <w:rPr>
          <w:rFonts w:ascii="Calibri" w:eastAsia="Calibri" w:hAnsi="Calibri" w:cs="Calibri"/>
          <w:sz w:val="18"/>
        </w:rPr>
        <w:t>Die App stammt von der TU Graz und ist für iOS</w:t>
      </w:r>
      <w:r w:rsidR="00106308">
        <w:rPr>
          <w:rStyle w:val="Funotenzeichen"/>
          <w:rFonts w:ascii="Calibri" w:eastAsia="Calibri" w:hAnsi="Calibri" w:cs="Calibri"/>
          <w:sz w:val="18"/>
        </w:rPr>
        <w:footnoteReference w:id="1"/>
      </w:r>
      <w:r>
        <w:rPr>
          <w:rFonts w:ascii="Calibri" w:eastAsia="Calibri" w:hAnsi="Calibri" w:cs="Calibri"/>
          <w:sz w:val="18"/>
        </w:rPr>
        <w:t xml:space="preserve"> und für Android</w:t>
      </w:r>
      <w:r w:rsidR="005A1445">
        <w:rPr>
          <w:rStyle w:val="Funotenzeichen"/>
          <w:rFonts w:ascii="Calibri" w:eastAsia="Calibri" w:hAnsi="Calibri" w:cs="Calibri"/>
          <w:sz w:val="18"/>
        </w:rPr>
        <w:footnoteReference w:id="2"/>
      </w:r>
      <w:r>
        <w:rPr>
          <w:rFonts w:ascii="Calibri" w:eastAsia="Calibri" w:hAnsi="Calibri" w:cs="Calibri"/>
          <w:sz w:val="18"/>
        </w:rPr>
        <w:t xml:space="preserve"> verfügbar. Sie ist kostenlos und werbefrei.</w:t>
      </w:r>
    </w:p>
    <w:p w:rsidR="006F6128" w:rsidRDefault="006F6128" w:rsidP="006F6128">
      <w:pPr>
        <w:pStyle w:val="berschrift2"/>
        <w:spacing w:after="110"/>
        <w:ind w:left="-3" w:right="938"/>
      </w:pPr>
      <w:r>
        <w:lastRenderedPageBreak/>
        <w:t>Von der Idee bis zur Veröffentlichung: eine Schritt-für-Schritt-Anleitung</w:t>
      </w:r>
    </w:p>
    <w:p w:rsidR="006F6128" w:rsidRDefault="006F6128" w:rsidP="00106308">
      <w:pPr>
        <w:spacing w:after="120" w:line="259" w:lineRule="auto"/>
        <w:ind w:left="0" w:right="0" w:hanging="11"/>
      </w:pPr>
      <w:r>
        <w:t>Wie vieles andere in diesem Buch können auch die langen Listen in diesem Kapitel zu der Frage führen: »Muss ich mich wirklich immer mit allen Punkten beschäftigen, wenn ich nur ein Arbeitsblatt unter freier Lizenz veröffentlichen möchte?« Die Antwort lautet: doppelt Nein.</w:t>
      </w:r>
    </w:p>
    <w:p w:rsidR="006F6128" w:rsidRDefault="006F6128" w:rsidP="00106308">
      <w:pPr>
        <w:spacing w:after="120" w:line="259" w:lineRule="auto"/>
        <w:ind w:left="-11" w:right="0" w:firstLine="284"/>
      </w:pPr>
      <w:r>
        <w:t>Beim ersten Anlauf muss man nicht gleich alles machen, was für den Idealfall möglich und wünschenswert wäre. Daher wird zu jedem Schritt unterschieden, ob es sich um das Pflicht- oder Kürprogramm handelt.</w:t>
      </w:r>
    </w:p>
    <w:p w:rsidR="006F6128" w:rsidRDefault="006F6128" w:rsidP="001917FA">
      <w:pPr>
        <w:spacing w:after="120" w:line="259" w:lineRule="auto"/>
        <w:ind w:left="-11" w:right="0" w:firstLine="284"/>
      </w:pPr>
      <w:r>
        <w:t>Außerdem handelt es sich bei vielen Punkten um grundlegende Punkte, die man nur einmal für sich klären oder prüfen muss, die also nicht jedes Mal wiederholt werden müssen.</w:t>
      </w:r>
    </w:p>
    <w:p w:rsidR="006F6128" w:rsidRDefault="006F6128" w:rsidP="006F6128">
      <w:pPr>
        <w:numPr>
          <w:ilvl w:val="0"/>
          <w:numId w:val="2"/>
        </w:numPr>
        <w:ind w:right="0" w:hanging="260"/>
      </w:pPr>
      <w:r>
        <w:t>Material erstellen</w:t>
      </w:r>
    </w:p>
    <w:p w:rsidR="006F6128" w:rsidRDefault="006F6128" w:rsidP="006F6128">
      <w:pPr>
        <w:numPr>
          <w:ilvl w:val="0"/>
          <w:numId w:val="2"/>
        </w:numPr>
        <w:ind w:right="0" w:hanging="260"/>
      </w:pPr>
      <w:r>
        <w:t>Vorüberlegungen treffen</w:t>
      </w:r>
    </w:p>
    <w:p w:rsidR="006F6128" w:rsidRDefault="006F6128" w:rsidP="006F6128">
      <w:pPr>
        <w:numPr>
          <w:ilvl w:val="0"/>
          <w:numId w:val="2"/>
        </w:numPr>
        <w:ind w:right="0" w:hanging="260"/>
      </w:pPr>
      <w:r>
        <w:t>Lizenz wählen</w:t>
      </w:r>
    </w:p>
    <w:p w:rsidR="006F6128" w:rsidRDefault="006F6128" w:rsidP="006F6128">
      <w:pPr>
        <w:numPr>
          <w:ilvl w:val="0"/>
          <w:numId w:val="2"/>
        </w:numPr>
        <w:ind w:right="0" w:hanging="260"/>
      </w:pPr>
      <w:r>
        <w:t>Lizenzdarstellung generieren</w:t>
      </w:r>
    </w:p>
    <w:p w:rsidR="006F6128" w:rsidRDefault="006F6128" w:rsidP="006F6128">
      <w:pPr>
        <w:numPr>
          <w:ilvl w:val="0"/>
          <w:numId w:val="2"/>
        </w:numPr>
        <w:ind w:right="0" w:hanging="260"/>
      </w:pPr>
      <w:r>
        <w:t>Drittmaterial beachten</w:t>
      </w:r>
    </w:p>
    <w:p w:rsidR="006F6128" w:rsidRDefault="006F6128" w:rsidP="006F6128">
      <w:pPr>
        <w:numPr>
          <w:ilvl w:val="0"/>
          <w:numId w:val="2"/>
        </w:numPr>
        <w:ind w:right="0" w:hanging="260"/>
      </w:pPr>
      <w:r>
        <w:t>Material veröffentlichen</w:t>
      </w:r>
    </w:p>
    <w:p w:rsidR="006F6128" w:rsidRDefault="006F6128" w:rsidP="006F6128">
      <w:pPr>
        <w:numPr>
          <w:ilvl w:val="0"/>
          <w:numId w:val="2"/>
        </w:numPr>
        <w:ind w:right="0" w:hanging="260"/>
      </w:pPr>
      <w:r>
        <w:t>Metadaten bereitstellen (Kür)</w:t>
      </w:r>
    </w:p>
    <w:p w:rsidR="006F6128" w:rsidRDefault="006F6128" w:rsidP="006F6128">
      <w:pPr>
        <w:numPr>
          <w:ilvl w:val="0"/>
          <w:numId w:val="2"/>
        </w:numPr>
        <w:ind w:right="0" w:hanging="260"/>
      </w:pPr>
      <w:r>
        <w:t>»Über OER« informieren (Kür)</w:t>
      </w:r>
    </w:p>
    <w:p w:rsidR="001917FA" w:rsidRDefault="006F6128" w:rsidP="001917FA">
      <w:pPr>
        <w:numPr>
          <w:ilvl w:val="0"/>
          <w:numId w:val="2"/>
        </w:numPr>
        <w:ind w:right="0" w:hanging="260"/>
      </w:pPr>
      <w:r>
        <w:t>Material bewerben (Kür)</w:t>
      </w:r>
    </w:p>
    <w:p w:rsidR="00AD3E77" w:rsidRDefault="006F6128" w:rsidP="001917FA">
      <w:pPr>
        <w:numPr>
          <w:ilvl w:val="0"/>
          <w:numId w:val="2"/>
        </w:numPr>
        <w:spacing w:after="120" w:line="259" w:lineRule="auto"/>
        <w:ind w:left="261" w:right="0" w:hanging="261"/>
      </w:pPr>
      <w:r>
        <w:t>Offene Dateiformate mitliefern (Kür)</w:t>
      </w:r>
    </w:p>
    <w:p w:rsidR="006F6128" w:rsidRDefault="006F6128" w:rsidP="00822D3D">
      <w:pPr>
        <w:pStyle w:val="berschrift5"/>
        <w:ind w:left="-3"/>
      </w:pPr>
      <w:r>
        <w:t>0. Material erstellen</w:t>
      </w:r>
    </w:p>
    <w:p w:rsidR="00AD3E77" w:rsidRDefault="00AD3E77" w:rsidP="001917FA">
      <w:pPr>
        <w:spacing w:after="120" w:line="259" w:lineRule="auto"/>
        <w:ind w:left="0" w:right="0" w:firstLine="0"/>
        <w:jc w:val="left"/>
      </w:pPr>
      <w:r>
        <w:t>Zu Beginn steht das Material, das Sie veröffentlichen möchten. Das sieht erst einmal nicht anders aus als Material, das nicht unter freier Lizenz steht, also eine</w:t>
      </w:r>
      <w:r>
        <w:rPr>
          <w:i/>
        </w:rPr>
        <w:t xml:space="preserve"> »Not-Open Educational </w:t>
      </w:r>
      <w:proofErr w:type="spellStart"/>
      <w:r>
        <w:rPr>
          <w:i/>
        </w:rPr>
        <w:t>Resource</w:t>
      </w:r>
      <w:proofErr w:type="spellEnd"/>
      <w:r>
        <w:t xml:space="preserve">«. Grundsätzlich kommen alle Materialformen in Frage: von einem einzelnen Bild bis zu einem </w:t>
      </w:r>
      <w:proofErr w:type="spellStart"/>
      <w:r>
        <w:t>ganzen</w:t>
      </w:r>
      <w:proofErr w:type="spellEnd"/>
      <w:r>
        <w:t xml:space="preserve"> Buch, von einem Satz Präsentationsfolien bis zu einem Video.</w:t>
      </w:r>
    </w:p>
    <w:p w:rsidR="00AD3E77" w:rsidRDefault="00AD3E77" w:rsidP="00AD3E77">
      <w:pPr>
        <w:spacing w:after="240" w:line="259" w:lineRule="auto"/>
        <w:ind w:left="-11" w:right="0" w:firstLine="284"/>
        <w:jc w:val="left"/>
      </w:pPr>
      <w:r>
        <w:t>Für den praktischen Einstieg empfiehlt sich ein Material mit überschaubarer Komplexität, z. B. ein Foto oder ein Arbeitsblatt.</w:t>
      </w:r>
    </w:p>
    <w:p w:rsidR="006F6128" w:rsidRDefault="006F6128" w:rsidP="00AD3E77">
      <w:pPr>
        <w:pStyle w:val="berschrift5"/>
        <w:spacing w:after="240" w:line="262" w:lineRule="auto"/>
        <w:ind w:left="0" w:hanging="11"/>
      </w:pPr>
      <w:r>
        <w:t>1. Vorüberlegungen treffen</w:t>
      </w:r>
    </w:p>
    <w:p w:rsidR="006F6128" w:rsidRDefault="006F6128" w:rsidP="006F6128">
      <w:pPr>
        <w:ind w:left="-3" w:right="0"/>
      </w:pPr>
      <w:r>
        <w:t>Folgende Fragen können helfen, wenn man die Entscheidung für oder gegen eine freie Lizenz treffen will:</w:t>
      </w:r>
    </w:p>
    <w:p w:rsidR="00507D0C" w:rsidRDefault="006F6128" w:rsidP="00507D0C">
      <w:pPr>
        <w:pStyle w:val="Listenabsatz"/>
        <w:numPr>
          <w:ilvl w:val="0"/>
          <w:numId w:val="11"/>
        </w:numPr>
        <w:ind w:right="0"/>
      </w:pPr>
      <w:r>
        <w:t>Bin ich alleine (!) berechtigt, eine freie Lizenz zu erteilen?</w:t>
      </w:r>
    </w:p>
    <w:p w:rsidR="00507D0C" w:rsidRDefault="006F6128" w:rsidP="00507D0C">
      <w:pPr>
        <w:pStyle w:val="Listenabsatz"/>
        <w:numPr>
          <w:ilvl w:val="0"/>
          <w:numId w:val="11"/>
        </w:numPr>
        <w:ind w:right="0"/>
      </w:pPr>
      <w:r>
        <w:t>Bin ich bereit, die Kontr</w:t>
      </w:r>
      <w:r w:rsidR="00AD3E77">
        <w:t>olle über den Inhalt abzugeben?</w:t>
      </w:r>
    </w:p>
    <w:p w:rsidR="006F6128" w:rsidRDefault="006F6128" w:rsidP="00507D0C">
      <w:pPr>
        <w:pStyle w:val="Listenabsatz"/>
        <w:numPr>
          <w:ilvl w:val="0"/>
          <w:numId w:val="11"/>
        </w:numPr>
        <w:spacing w:after="120" w:line="259" w:lineRule="auto"/>
        <w:ind w:left="760" w:right="0" w:hanging="357"/>
      </w:pPr>
      <w:r>
        <w:t>Habe ich mir das gut überlegt?</w:t>
      </w:r>
    </w:p>
    <w:p w:rsidR="006F6128" w:rsidRDefault="006F6128" w:rsidP="00AD3E77">
      <w:pPr>
        <w:spacing w:after="120" w:line="259" w:lineRule="auto"/>
        <w:ind w:left="0" w:right="0" w:hanging="11"/>
      </w:pPr>
      <w:r>
        <w:t>Sie können nur Material mit einer CC-Lizenz freigeben, das</w:t>
      </w:r>
      <w:r w:rsidR="00507D0C">
        <w:t xml:space="preserve"> S</w:t>
      </w:r>
      <w:r>
        <w:t>ie komplett selbst erstellt haben. Wenn das Material Komponenten enthält, das von Dritten stammt, dann braucht es dafür eine Freigabe durch die Rechteinhaber. Formal gesehen muss auch geprüft werden, ob bei einem Material, das man beruflich erstellt hat, auch Rechte des Arbeitgebers betroffen sind. Da eine Lehrkraft in Deutschland in der Regel große Freiheit hat, was den Umgang mit Lehr-Lern-Materialien angeht, ist das in der Praxis selten</w:t>
      </w:r>
      <w:r w:rsidR="00B364D7">
        <w:rPr>
          <w:rStyle w:val="Funotenzeichen"/>
        </w:rPr>
        <w:footnoteReference w:id="3"/>
      </w:r>
      <w:r>
        <w:t xml:space="preserve"> ein tatsächliches Problem. Anders verhält es sich, wenn ein Material im expliziten Auftrag Dritter erstellt wurde, so dass man nicht die exklusiven Rechte innehat. Das kann zum Beispiel </w:t>
      </w:r>
      <w:r w:rsidR="00507D0C">
        <w:t>der Fall sein, wenn ein</w:t>
      </w:r>
      <w:r w:rsidR="000D5973">
        <w:t>/e Lehrer/i</w:t>
      </w:r>
      <w:r>
        <w:t>n Materialien für einen Verlag, eine Zeitschrift, ein Fortbildungsinstitut etc. erstellt hat.</w:t>
      </w:r>
    </w:p>
    <w:p w:rsidR="006F6128" w:rsidRDefault="006F6128" w:rsidP="00B364D7">
      <w:pPr>
        <w:spacing w:after="307"/>
        <w:ind w:left="-13" w:right="0" w:firstLine="284"/>
      </w:pPr>
      <w:r>
        <w:t>Die Frage nach dem Kontrollverlust ist nicht zu vernachlässigen. CC-Lizenzen gelten für Jedermann. Ich kann vorher nicht wissen, wer in der Zukunft aus meinem Material was machen will. Es ist keine Aufteilung in gewünschte und erwünschte Nutzung möglich. Ich muss also bereit sein, diesen Kontrollverlust über mein Material in Kauf zu nehmen.</w:t>
      </w:r>
    </w:p>
    <w:p w:rsidR="006F6128" w:rsidRDefault="00B364D7" w:rsidP="00E5059C">
      <w:pPr>
        <w:spacing w:after="240" w:line="259" w:lineRule="auto"/>
        <w:ind w:left="-11" w:right="0" w:firstLine="284"/>
      </w:pPr>
      <w:r>
        <w:rPr>
          <w:rFonts w:ascii="Calibri" w:eastAsia="Calibri" w:hAnsi="Calibri" w:cs="Calibri"/>
          <w:noProof/>
          <w:sz w:val="22"/>
        </w:rPr>
        <w:lastRenderedPageBreak/>
        <mc:AlternateContent>
          <mc:Choice Requires="wpg">
            <w:drawing>
              <wp:anchor distT="0" distB="0" distL="114300" distR="114300" simplePos="0" relativeHeight="251664384" behindDoc="1" locked="0" layoutInCell="1" allowOverlap="1" wp14:anchorId="7D72F0AA" wp14:editId="3D87AC22">
                <wp:simplePos x="0" y="0"/>
                <wp:positionH relativeFrom="column">
                  <wp:posOffset>-92971</wp:posOffset>
                </wp:positionH>
                <wp:positionV relativeFrom="paragraph">
                  <wp:posOffset>915558</wp:posOffset>
                </wp:positionV>
                <wp:extent cx="6014720" cy="2143760"/>
                <wp:effectExtent l="0" t="0" r="5080" b="8890"/>
                <wp:wrapNone/>
                <wp:docPr id="154180" name="Group 154180"/>
                <wp:cNvGraphicFramePr/>
                <a:graphic xmlns:a="http://schemas.openxmlformats.org/drawingml/2006/main">
                  <a:graphicData uri="http://schemas.microsoft.com/office/word/2010/wordprocessingGroup">
                    <wpg:wgp>
                      <wpg:cNvGrpSpPr/>
                      <wpg:grpSpPr>
                        <a:xfrm>
                          <a:off x="0" y="0"/>
                          <a:ext cx="6014720" cy="2143760"/>
                          <a:chOff x="0" y="0"/>
                          <a:chExt cx="4824051" cy="3467100"/>
                        </a:xfrm>
                      </wpg:grpSpPr>
                      <wps:wsp>
                        <wps:cNvPr id="11298" name="Shape 11298"/>
                        <wps:cNvSpPr/>
                        <wps:spPr>
                          <a:xfrm>
                            <a:off x="0" y="0"/>
                            <a:ext cx="4824051" cy="3467100"/>
                          </a:xfrm>
                          <a:custGeom>
                            <a:avLst/>
                            <a:gdLst/>
                            <a:ahLst/>
                            <a:cxnLst/>
                            <a:rect l="0" t="0" r="0" b="0"/>
                            <a:pathLst>
                              <a:path w="4824051" h="3467100">
                                <a:moveTo>
                                  <a:pt x="144005" y="0"/>
                                </a:moveTo>
                                <a:lnTo>
                                  <a:pt x="4824051" y="0"/>
                                </a:lnTo>
                                <a:lnTo>
                                  <a:pt x="4824051" y="3467100"/>
                                </a:lnTo>
                                <a:lnTo>
                                  <a:pt x="0" y="3467100"/>
                                </a:lnTo>
                                <a:lnTo>
                                  <a:pt x="0" y="144005"/>
                                </a:lnTo>
                                <a:cubicBezTo>
                                  <a:pt x="0" y="0"/>
                                  <a:pt x="144005" y="0"/>
                                  <a:pt x="144005"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11333" name="Picture 11333"/>
                          <pic:cNvPicPr/>
                        </pic:nvPicPr>
                        <pic:blipFill>
                          <a:blip r:embed="rId12"/>
                          <a:stretch>
                            <a:fillRect/>
                          </a:stretch>
                        </pic:blipFill>
                        <pic:spPr>
                          <a:xfrm>
                            <a:off x="4447571" y="74431"/>
                            <a:ext cx="261000" cy="419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4180" o:spid="_x0000_s1026" style="position:absolute;margin-left:-7.3pt;margin-top:72.1pt;width:473.6pt;height:168.8pt;z-index:-251652096;mso-width-relative:margin;mso-height-relative:margin" coordsize="48240,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">
                <v:shape id="Shape 11298" o:spid="_x0000_s1027" style="position:absolute;width:48240;height:34671;visibility:visible;mso-wrap-style:square;v-text-anchor:top" coordsize="4824051,34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wI8cA&#10;AADeAAAADwAAAGRycy9kb3ducmV2LnhtbESPT2vCQBDF7wW/wzIFL0U3ESyauooUBG2h4B/wOmSn&#10;SejubMhuY/z2nYPQ2wzvzXu/WW0G71RPXWwCG8inGSjiMtiGKwOX826yABUTskUXmAzcKcJmPXpa&#10;YWHDjY/Un1KlJIRjgQbqlNpC61jW5DFOQ0ss2nfoPCZZu0rbDm8S7p2eZdmr9tiwNNTY0ntN5c/p&#10;1xs4z/OvPju4K798fNrLos+drnbGjJ+H7RuoREP6Nz+u91bw89lSeOUdm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8CPHAAAA3gAAAA8AAAAAAAAAAAAAAAAAmAIAAGRy&#10;cy9kb3ducmV2LnhtbFBLBQYAAAAABAAEAPUAAACMAwAAAAA=&#10;" path="m144005,l4824051,r,3467100l,3467100,,144005c,,144005,,144005,xe" fillcolor="#e3e3e3" stroked="f" strokeweight="0">
                  <v:stroke miterlimit="83231f" joinstyle="miter"/>
                  <v:path arrowok="t" textboxrect="0,0,4824051,3467100"/>
                </v:shape>
                <v:shape id="Picture 11333" o:spid="_x0000_s1028" type="#_x0000_t75" style="position:absolute;left:44475;top:744;width:2610;height:4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MUvHAAAA3gAAAA8AAABkcnMvZG93bnJldi54bWxEj0FrwkAQhe+F/odlBG/NRgNWYlYRi9iD&#10;RZrW+5gdk7TZ2ZDdJvHfd4VCbzO89755k21G04ieOldbVjCLYhDEhdU1lwo+P/ZPSxDOI2tsLJOC&#10;GznYrB8fMky1Hfid+tyXIkDYpaig8r5NpXRFRQZdZFvioF1tZ9CHtSul7nAIcNPIeRwvpMGaw4UK&#10;W9pVVHznPyZQXva3fL4sD19vfEx2hXw+ne1Fqelk3K5AeBr9v/kv/apD/VmSJHB/J8w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rMUvHAAAA3gAAAA8AAAAAAAAAAAAA&#10;AAAAnwIAAGRycy9kb3ducmV2LnhtbFBLBQYAAAAABAAEAPcAAACTAwAAAAA=&#10;">
                  <v:imagedata r:id="rId13" o:title=""/>
                </v:shape>
              </v:group>
            </w:pict>
          </mc:Fallback>
        </mc:AlternateContent>
      </w:r>
      <w:r w:rsidR="006F6128">
        <w:t>Und schließlich: Eine CC-Lizenz ist nich</w:t>
      </w:r>
      <w:r w:rsidR="00057939">
        <w:t>t widerrufbar. Ein</w:t>
      </w:r>
      <w:r w:rsidR="000D5973">
        <w:t>/e Lizenzgeber/i</w:t>
      </w:r>
      <w:r w:rsidR="006F6128">
        <w:t xml:space="preserve">n kann es sich nicht »anders überlegen«. Es ist zwar möglich, dass </w:t>
      </w:r>
      <w:r w:rsidR="000D5973">
        <w:t>er/</w:t>
      </w:r>
      <w:r w:rsidR="006F6128">
        <w:t xml:space="preserve">sie selbst </w:t>
      </w:r>
      <w:r w:rsidR="000D5973">
        <w:t>seine/</w:t>
      </w:r>
      <w:r w:rsidR="006F6128">
        <w:t xml:space="preserve">ihre Verbreitung stoppt, also das Material dort löscht, wo </w:t>
      </w:r>
      <w:r w:rsidR="000D5973">
        <w:t>er/</w:t>
      </w:r>
      <w:r w:rsidR="006F6128">
        <w:t xml:space="preserve">sie es veröffentlicht hat. Aber dann kann das Material dank freier Lizenz schon an andere Orte kopiert worden sein, auf die </w:t>
      </w:r>
      <w:r w:rsidR="000D5973">
        <w:t>er/</w:t>
      </w:r>
      <w:r w:rsidR="006F6128">
        <w:t>sie keinen Einfluss hat. Insofern ist der erste Schritt von großer Bedeutung: Prüfen Sie gründlich, ob Sie überhaupt eine freie Lizenz erteilen können und wollen.</w:t>
      </w:r>
    </w:p>
    <w:p w:rsidR="006F6128" w:rsidRDefault="006F6128" w:rsidP="006F6128">
      <w:pPr>
        <w:spacing w:after="173" w:line="252" w:lineRule="auto"/>
        <w:ind w:left="-3" w:right="0"/>
        <w:jc w:val="left"/>
      </w:pPr>
      <w:r>
        <w:rPr>
          <w:rFonts w:ascii="Calibri" w:eastAsia="Calibri" w:hAnsi="Calibri" w:cs="Calibri"/>
          <w:i/>
          <w:sz w:val="24"/>
        </w:rPr>
        <w:t>Muss ich jegliche Nutzung meines Materials dulden?</w:t>
      </w:r>
    </w:p>
    <w:p w:rsidR="006F6128" w:rsidRDefault="006F6128" w:rsidP="006F6128">
      <w:pPr>
        <w:spacing w:after="4" w:line="293" w:lineRule="auto"/>
        <w:ind w:left="-2" w:right="0"/>
      </w:pPr>
      <w:r>
        <w:rPr>
          <w:rFonts w:ascii="Calibri" w:eastAsia="Calibri" w:hAnsi="Calibri" w:cs="Calibri"/>
          <w:sz w:val="18"/>
        </w:rPr>
        <w:t>Eine freie Lizenz gilt für einen unbegrenzten Zeitraum, für einen unbegrenzten Kreis von Nutzern und für alle Verwendungszwecke. Es kann sein, dass irgendwann irgendjemand irgendetwas damit machen wird, was mir als Urheber nicht gefällt.</w:t>
      </w:r>
    </w:p>
    <w:p w:rsidR="006F6128" w:rsidRDefault="006F6128" w:rsidP="006F6128">
      <w:pPr>
        <w:spacing w:after="4" w:line="293" w:lineRule="auto"/>
        <w:ind w:left="-12" w:right="0" w:firstLine="260"/>
      </w:pPr>
      <w:r>
        <w:rPr>
          <w:rFonts w:ascii="Calibri" w:eastAsia="Calibri" w:hAnsi="Calibri" w:cs="Calibri"/>
          <w:sz w:val="18"/>
        </w:rPr>
        <w:t>Aufgrund dieser Unsicherheit wird gerade bei den ersten aktiven Schritten mit OER häufig die Lizenzauflage »nur zu nicht-kommerziellen Zwecken« gewählt. Allerdings werden damit häufig nicht die Ziele erreicht, die d</w:t>
      </w:r>
      <w:r w:rsidR="00995632">
        <w:rPr>
          <w:rFonts w:ascii="Calibri" w:eastAsia="Calibri" w:hAnsi="Calibri" w:cs="Calibri"/>
          <w:sz w:val="18"/>
        </w:rPr>
        <w:t>em</w:t>
      </w:r>
      <w:r w:rsidR="000D5973">
        <w:rPr>
          <w:rFonts w:ascii="Calibri" w:eastAsia="Calibri" w:hAnsi="Calibri" w:cs="Calibri"/>
          <w:sz w:val="18"/>
        </w:rPr>
        <w:t>/r</w:t>
      </w:r>
      <w:r w:rsidR="00995632">
        <w:rPr>
          <w:rFonts w:ascii="Calibri" w:eastAsia="Calibri" w:hAnsi="Calibri" w:cs="Calibri"/>
          <w:sz w:val="18"/>
        </w:rPr>
        <w:t xml:space="preserve"> Lizenzgeber</w:t>
      </w:r>
      <w:r w:rsidR="000D5973">
        <w:rPr>
          <w:rFonts w:ascii="Calibri" w:eastAsia="Calibri" w:hAnsi="Calibri" w:cs="Calibri"/>
          <w:sz w:val="18"/>
        </w:rPr>
        <w:t>/in</w:t>
      </w:r>
      <w:r w:rsidR="00995632">
        <w:rPr>
          <w:rFonts w:ascii="Calibri" w:eastAsia="Calibri" w:hAnsi="Calibri" w:cs="Calibri"/>
          <w:sz w:val="18"/>
        </w:rPr>
        <w:t xml:space="preserve"> vorschweben […].</w:t>
      </w:r>
    </w:p>
    <w:p w:rsidR="006F6128" w:rsidRDefault="006F6128" w:rsidP="000C1C11">
      <w:pPr>
        <w:spacing w:after="240" w:line="293" w:lineRule="auto"/>
        <w:ind w:left="-11" w:right="0" w:firstLine="261"/>
      </w:pPr>
      <w:r>
        <w:rPr>
          <w:rFonts w:ascii="Calibri" w:eastAsia="Calibri" w:hAnsi="Calibri" w:cs="Calibri"/>
          <w:sz w:val="18"/>
        </w:rPr>
        <w:t>Das bedeutet allerdings nicht, dass Urheber sich alles gefallen lassen müssen, was mit ihrem Material und ihrem Namen darunter passiert. Selbstverständlich bleiben verbotene Handlungen wie Betrug, Beleidigung, üble Nachrede etc. auch mit freien Lizenzen verboten. Außerdem gehört es zu den Lizenzbestimmungen, dass ein</w:t>
      </w:r>
      <w:r w:rsidR="000D5973">
        <w:rPr>
          <w:rFonts w:ascii="Calibri" w:eastAsia="Calibri" w:hAnsi="Calibri" w:cs="Calibri"/>
          <w:sz w:val="18"/>
        </w:rPr>
        <w:t>/e</w:t>
      </w:r>
      <w:r>
        <w:rPr>
          <w:rFonts w:ascii="Calibri" w:eastAsia="Calibri" w:hAnsi="Calibri" w:cs="Calibri"/>
          <w:sz w:val="18"/>
        </w:rPr>
        <w:t xml:space="preserve"> Liz</w:t>
      </w:r>
      <w:r w:rsidR="00057939">
        <w:rPr>
          <w:rFonts w:ascii="Calibri" w:eastAsia="Calibri" w:hAnsi="Calibri" w:cs="Calibri"/>
          <w:sz w:val="18"/>
        </w:rPr>
        <w:t>enzgeber</w:t>
      </w:r>
      <w:r w:rsidR="000D5973">
        <w:rPr>
          <w:rFonts w:ascii="Calibri" w:eastAsia="Calibri" w:hAnsi="Calibri" w:cs="Calibri"/>
          <w:sz w:val="18"/>
        </w:rPr>
        <w:t>/in</w:t>
      </w:r>
      <w:r w:rsidR="00057939">
        <w:rPr>
          <w:rFonts w:ascii="Calibri" w:eastAsia="Calibri" w:hAnsi="Calibri" w:cs="Calibri"/>
          <w:sz w:val="18"/>
        </w:rPr>
        <w:t xml:space="preserve"> von eine</w:t>
      </w:r>
      <w:r w:rsidR="000D5973">
        <w:rPr>
          <w:rFonts w:ascii="Calibri" w:eastAsia="Calibri" w:hAnsi="Calibri" w:cs="Calibri"/>
          <w:sz w:val="18"/>
        </w:rPr>
        <w:t>m/r Lizenznehmer/i</w:t>
      </w:r>
      <w:r>
        <w:rPr>
          <w:rFonts w:ascii="Calibri" w:eastAsia="Calibri" w:hAnsi="Calibri" w:cs="Calibri"/>
          <w:sz w:val="18"/>
        </w:rPr>
        <w:t>n verlangen kann, dass sie bei der Verbreitung des Materials seinen</w:t>
      </w:r>
      <w:r w:rsidR="000D5973">
        <w:rPr>
          <w:rFonts w:ascii="Calibri" w:eastAsia="Calibri" w:hAnsi="Calibri" w:cs="Calibri"/>
          <w:sz w:val="18"/>
        </w:rPr>
        <w:t>/ihren</w:t>
      </w:r>
      <w:r>
        <w:rPr>
          <w:rFonts w:ascii="Calibri" w:eastAsia="Calibri" w:hAnsi="Calibri" w:cs="Calibri"/>
          <w:sz w:val="18"/>
        </w:rPr>
        <w:t xml:space="preserve"> Namen nicht nennt.</w:t>
      </w:r>
    </w:p>
    <w:p w:rsidR="006F6128" w:rsidRDefault="006F6128" w:rsidP="006F6128">
      <w:pPr>
        <w:pStyle w:val="berschrift5"/>
        <w:ind w:left="-3"/>
      </w:pPr>
      <w:r>
        <w:t>2. Lizenz wählen</w:t>
      </w:r>
    </w:p>
    <w:p w:rsidR="006F6128" w:rsidRDefault="006F6128" w:rsidP="00057939">
      <w:pPr>
        <w:spacing w:after="120" w:line="259" w:lineRule="auto"/>
        <w:ind w:left="0" w:right="0" w:hanging="11"/>
      </w:pPr>
      <w:r>
        <w:t xml:space="preserve">Die folgenden Fragen können Sie Schritt für Schritt durch den Prozess der Lizenzauswahl führen. Wenn Sie auf der Infografik (Abb. 21) die kleine Lok von links </w:t>
      </w:r>
      <w:r w:rsidR="00057939">
        <w:t>nach rechts steuern, so müssen S</w:t>
      </w:r>
      <w:r>
        <w:t>ie an jeder Weiche eine Frage beantworten, um am linken Ende bei der für Sie richtigen Lizenz zu landen. Die Erklärungen zu den einzelnen Lizenzen finden Sie im Kapitel CC-Lizen</w:t>
      </w:r>
      <w:r w:rsidR="00C74FB3">
        <w:t>zen […]</w:t>
      </w:r>
      <w:r>
        <w:t>.</w:t>
      </w:r>
    </w:p>
    <w:p w:rsidR="006F6128" w:rsidRDefault="006F6128" w:rsidP="006F6128">
      <w:pPr>
        <w:spacing w:after="99" w:line="259" w:lineRule="auto"/>
        <w:ind w:left="1" w:right="0" w:firstLine="0"/>
        <w:jc w:val="left"/>
      </w:pPr>
      <w:r>
        <w:rPr>
          <w:noProof/>
        </w:rPr>
        <w:drawing>
          <wp:inline distT="0" distB="0" distL="0" distR="0" wp14:anchorId="0402D34A" wp14:editId="7B70703B">
            <wp:extent cx="3596640" cy="2481072"/>
            <wp:effectExtent l="0" t="0" r="0" b="0"/>
            <wp:docPr id="159113" name="Picture 159113"/>
            <wp:cNvGraphicFramePr/>
            <a:graphic xmlns:a="http://schemas.openxmlformats.org/drawingml/2006/main">
              <a:graphicData uri="http://schemas.openxmlformats.org/drawingml/2006/picture">
                <pic:pic xmlns:pic="http://schemas.openxmlformats.org/drawingml/2006/picture">
                  <pic:nvPicPr>
                    <pic:cNvPr id="159113" name="Picture 159113"/>
                    <pic:cNvPicPr/>
                  </pic:nvPicPr>
                  <pic:blipFill>
                    <a:blip r:embed="rId14"/>
                    <a:stretch>
                      <a:fillRect/>
                    </a:stretch>
                  </pic:blipFill>
                  <pic:spPr>
                    <a:xfrm>
                      <a:off x="0" y="0"/>
                      <a:ext cx="3596640" cy="2481072"/>
                    </a:xfrm>
                    <a:prstGeom prst="rect">
                      <a:avLst/>
                    </a:prstGeom>
                  </pic:spPr>
                </pic:pic>
              </a:graphicData>
            </a:graphic>
          </wp:inline>
        </w:drawing>
      </w:r>
    </w:p>
    <w:p w:rsidR="006F6128" w:rsidRDefault="006F6128" w:rsidP="00057939">
      <w:pPr>
        <w:spacing w:after="120" w:line="230" w:lineRule="auto"/>
        <w:ind w:left="0" w:right="0" w:hanging="11"/>
        <w:jc w:val="left"/>
      </w:pPr>
      <w:r>
        <w:rPr>
          <w:rFonts w:ascii="Calibri" w:eastAsia="Calibri" w:hAnsi="Calibri" w:cs="Calibri"/>
          <w:i/>
          <w:sz w:val="17"/>
        </w:rPr>
        <w:t xml:space="preserve">Abb. 21: Grafik »Welches ist die richtige CC-Lizenz für mich?« von Barbara </w:t>
      </w:r>
      <w:proofErr w:type="spellStart"/>
      <w:r>
        <w:rPr>
          <w:rFonts w:ascii="Calibri" w:eastAsia="Calibri" w:hAnsi="Calibri" w:cs="Calibri"/>
          <w:i/>
          <w:sz w:val="17"/>
        </w:rPr>
        <w:t>Klute</w:t>
      </w:r>
      <w:proofErr w:type="spellEnd"/>
      <w:r>
        <w:rPr>
          <w:rFonts w:ascii="Calibri" w:eastAsia="Calibri" w:hAnsi="Calibri" w:cs="Calibri"/>
          <w:i/>
          <w:sz w:val="17"/>
        </w:rPr>
        <w:t xml:space="preserve"> und </w:t>
      </w:r>
      <w:proofErr w:type="spellStart"/>
      <w:r>
        <w:rPr>
          <w:rFonts w:ascii="Calibri" w:eastAsia="Calibri" w:hAnsi="Calibri" w:cs="Calibri"/>
          <w:i/>
          <w:sz w:val="17"/>
        </w:rPr>
        <w:t>Jöran</w:t>
      </w:r>
      <w:proofErr w:type="spellEnd"/>
      <w:r>
        <w:rPr>
          <w:rFonts w:ascii="Calibri" w:eastAsia="Calibri" w:hAnsi="Calibri" w:cs="Calibri"/>
          <w:i/>
          <w:sz w:val="17"/>
        </w:rPr>
        <w:t xml:space="preserve"> </w:t>
      </w:r>
      <w:proofErr w:type="spellStart"/>
      <w:r>
        <w:rPr>
          <w:rFonts w:ascii="Calibri" w:eastAsia="Calibri" w:hAnsi="Calibri" w:cs="Calibri"/>
          <w:i/>
          <w:sz w:val="17"/>
        </w:rPr>
        <w:t>Muuß-Merholz</w:t>
      </w:r>
      <w:proofErr w:type="spellEnd"/>
      <w:r>
        <w:rPr>
          <w:rFonts w:ascii="Calibri" w:eastAsia="Calibri" w:hAnsi="Calibri" w:cs="Calibri"/>
          <w:i/>
          <w:sz w:val="17"/>
        </w:rPr>
        <w:t xml:space="preserve"> für </w:t>
      </w:r>
      <w:proofErr w:type="spellStart"/>
      <w:r>
        <w:rPr>
          <w:rFonts w:ascii="Calibri" w:eastAsia="Calibri" w:hAnsi="Calibri" w:cs="Calibri"/>
          <w:i/>
          <w:sz w:val="17"/>
        </w:rPr>
        <w:t>wb</w:t>
      </w:r>
      <w:proofErr w:type="spellEnd"/>
      <w:r>
        <w:rPr>
          <w:rFonts w:ascii="Calibri" w:eastAsia="Calibri" w:hAnsi="Calibri" w:cs="Calibri"/>
          <w:i/>
          <w:sz w:val="17"/>
        </w:rPr>
        <w:t>-</w:t>
      </w:r>
      <w:proofErr w:type="spellStart"/>
      <w:r>
        <w:rPr>
          <w:rFonts w:ascii="Calibri" w:eastAsia="Calibri" w:hAnsi="Calibri" w:cs="Calibri"/>
          <w:i/>
          <w:sz w:val="17"/>
        </w:rPr>
        <w:t>web</w:t>
      </w:r>
      <w:proofErr w:type="spellEnd"/>
      <w:r>
        <w:rPr>
          <w:rFonts w:ascii="Calibri" w:eastAsia="Calibri" w:hAnsi="Calibri" w:cs="Calibri"/>
          <w:i/>
          <w:sz w:val="17"/>
        </w:rPr>
        <w:t xml:space="preserve"> unter CC BY-SA 3.0 via</w:t>
      </w:r>
      <w:hyperlink r:id="rId15">
        <w:r>
          <w:rPr>
            <w:rFonts w:ascii="Calibri" w:eastAsia="Calibri" w:hAnsi="Calibri" w:cs="Calibri"/>
            <w:i/>
            <w:sz w:val="17"/>
          </w:rPr>
          <w:t xml:space="preserve"> https:// </w:t>
        </w:r>
      </w:hyperlink>
      <w:hyperlink r:id="rId16">
        <w:r>
          <w:rPr>
            <w:rFonts w:ascii="Calibri" w:eastAsia="Calibri" w:hAnsi="Calibri" w:cs="Calibri"/>
            <w:i/>
            <w:sz w:val="17"/>
          </w:rPr>
          <w:t>wb-web.de/material/</w:t>
        </w:r>
        <w:proofErr w:type="spellStart"/>
        <w:r>
          <w:rPr>
            <w:rFonts w:ascii="Calibri" w:eastAsia="Calibri" w:hAnsi="Calibri" w:cs="Calibri"/>
            <w:i/>
            <w:sz w:val="17"/>
          </w:rPr>
          <w:t>medien</w:t>
        </w:r>
        <w:proofErr w:type="spellEnd"/>
        <w:r>
          <w:rPr>
            <w:rFonts w:ascii="Calibri" w:eastAsia="Calibri" w:hAnsi="Calibri" w:cs="Calibri"/>
            <w:i/>
            <w:sz w:val="17"/>
          </w:rPr>
          <w:t>/die-cc-lizenzen-im-</w:t>
        </w:r>
        <w:proofErr w:type="spellStart"/>
        <w:r>
          <w:rPr>
            <w:rFonts w:ascii="Calibri" w:eastAsia="Calibri" w:hAnsi="Calibri" w:cs="Calibri"/>
            <w:i/>
            <w:sz w:val="17"/>
          </w:rPr>
          <w:t>uberblick</w:t>
        </w:r>
        <w:proofErr w:type="spellEnd"/>
        <w:r>
          <w:rPr>
            <w:rFonts w:ascii="Calibri" w:eastAsia="Calibri" w:hAnsi="Calibri" w:cs="Calibri"/>
            <w:i/>
            <w:sz w:val="17"/>
          </w:rPr>
          <w:t>-welche-</w:t>
        </w:r>
      </w:hyperlink>
      <w:hyperlink r:id="rId17">
        <w:r>
          <w:rPr>
            <w:rFonts w:ascii="Calibri" w:eastAsia="Calibri" w:hAnsi="Calibri" w:cs="Calibri"/>
            <w:i/>
            <w:sz w:val="17"/>
          </w:rPr>
          <w:t xml:space="preserve"> </w:t>
        </w:r>
      </w:hyperlink>
      <w:hyperlink r:id="rId18">
        <w:r>
          <w:rPr>
            <w:rFonts w:ascii="Calibri" w:eastAsia="Calibri" w:hAnsi="Calibri" w:cs="Calibri"/>
            <w:i/>
            <w:sz w:val="17"/>
          </w:rPr>
          <w:t>lizenz-fur-welche-zwecke-1.html</w:t>
        </w:r>
      </w:hyperlink>
    </w:p>
    <w:p w:rsidR="006F6128" w:rsidRDefault="006F6128" w:rsidP="006F6128">
      <w:pPr>
        <w:spacing w:line="258" w:lineRule="auto"/>
        <w:ind w:left="-3" w:right="0"/>
        <w:jc w:val="left"/>
      </w:pPr>
      <w:r>
        <w:rPr>
          <w:b/>
        </w:rPr>
        <w:t>Frage 1 – Teilen:</w:t>
      </w:r>
    </w:p>
    <w:p w:rsidR="00C74FB3" w:rsidRDefault="006F6128" w:rsidP="006F6128">
      <w:pPr>
        <w:ind w:left="-3" w:right="0"/>
      </w:pPr>
      <w:r>
        <w:t>Dürfen andere Ihr Werk beliebig weitergeben? Dazu gehört zum Beispiel, das Werk zu kopieren, zu ve</w:t>
      </w:r>
      <w:r w:rsidR="00C74FB3">
        <w:t>röffentlichen oder vorzuführen.</w:t>
      </w:r>
    </w:p>
    <w:p w:rsidR="00C74FB3" w:rsidRDefault="00C74FB3" w:rsidP="006F6128">
      <w:pPr>
        <w:ind w:left="-3" w:right="0"/>
      </w:pPr>
      <w:r>
        <w:t>☐ ja</w:t>
      </w:r>
    </w:p>
    <w:p w:rsidR="00C74FB3" w:rsidRDefault="00C74FB3" w:rsidP="006F6128">
      <w:pPr>
        <w:ind w:left="-3" w:right="0"/>
      </w:pPr>
      <w:r>
        <w:t>☐ nein</w:t>
      </w:r>
    </w:p>
    <w:p w:rsidR="006F6128" w:rsidRDefault="006F6128" w:rsidP="00057939">
      <w:pPr>
        <w:spacing w:after="120" w:line="259" w:lineRule="auto"/>
        <w:ind w:left="0" w:right="0" w:hanging="11"/>
      </w:pPr>
      <w:r>
        <w:t>(Bei »nein« brauchen Sie die weiteren Fragen nicht beantworten.)</w:t>
      </w:r>
    </w:p>
    <w:p w:rsidR="006F6128" w:rsidRDefault="006F6128" w:rsidP="006F6128">
      <w:pPr>
        <w:spacing w:line="258" w:lineRule="auto"/>
        <w:ind w:left="-3" w:right="0"/>
        <w:jc w:val="left"/>
      </w:pPr>
      <w:r>
        <w:rPr>
          <w:b/>
        </w:rPr>
        <w:t>Frage 2 – Bearbeiten:</w:t>
      </w:r>
    </w:p>
    <w:p w:rsidR="006F6128" w:rsidRDefault="006F6128" w:rsidP="006F6128">
      <w:pPr>
        <w:ind w:left="-3" w:right="0"/>
      </w:pPr>
      <w:r>
        <w:t>Dürfen andere Ihr Werk verändern, bevor sie es weitergeben? Dazu gehören zum Beispiel Ausschnitte, Erweiterungen, Übersetzungen oder die Umwandlung in neue Formate.</w:t>
      </w:r>
    </w:p>
    <w:p w:rsidR="006F6128" w:rsidRDefault="006F6128" w:rsidP="006F6128">
      <w:pPr>
        <w:ind w:left="-3" w:right="0"/>
      </w:pPr>
      <w:r>
        <w:t>☐ ja ☐ nein</w:t>
      </w:r>
    </w:p>
    <w:p w:rsidR="006F6128" w:rsidRDefault="006F6128" w:rsidP="006F6128">
      <w:pPr>
        <w:spacing w:after="257"/>
        <w:ind w:left="-3" w:right="0"/>
      </w:pPr>
      <w:r>
        <w:t>☐ ja, solange andere das neue Werk unter derselben Lizenz weitergeben</w:t>
      </w:r>
    </w:p>
    <w:p w:rsidR="006F6128" w:rsidRDefault="006F6128" w:rsidP="006F6128">
      <w:pPr>
        <w:spacing w:line="258" w:lineRule="auto"/>
        <w:ind w:left="-3" w:right="0"/>
        <w:jc w:val="left"/>
      </w:pPr>
      <w:r>
        <w:rPr>
          <w:b/>
        </w:rPr>
        <w:lastRenderedPageBreak/>
        <w:t>Frage 3 – Kommerzielle Nutzung:</w:t>
      </w:r>
    </w:p>
    <w:p w:rsidR="00C74FB3" w:rsidRDefault="006F6128" w:rsidP="00C74FB3">
      <w:pPr>
        <w:spacing w:after="0" w:line="259" w:lineRule="auto"/>
        <w:ind w:left="0" w:right="0" w:hanging="11"/>
      </w:pPr>
      <w:r>
        <w:t>Gewähren Sie anderen die oben genannten Rechte auch zu kommerziellen Zwecken? Dazu gehört zum Beispiel die Veröffentlichung auf werbefinanzierten Websites, der Einsatz in bezahlten Workshops oder der Verkauf der In</w:t>
      </w:r>
      <w:r w:rsidR="00C74FB3">
        <w:t>halte in beliebiger Medienform.</w:t>
      </w:r>
    </w:p>
    <w:p w:rsidR="00C74FB3" w:rsidRDefault="006F6128" w:rsidP="00C74FB3">
      <w:pPr>
        <w:spacing w:after="0" w:line="259" w:lineRule="auto"/>
        <w:ind w:left="0" w:right="0" w:hanging="11"/>
      </w:pPr>
      <w:r>
        <w:t xml:space="preserve">☐ ja </w:t>
      </w:r>
    </w:p>
    <w:p w:rsidR="006F6128" w:rsidRDefault="00C74FB3" w:rsidP="00C74FB3">
      <w:pPr>
        <w:spacing w:after="120" w:line="259" w:lineRule="auto"/>
        <w:ind w:left="0" w:right="0" w:hanging="11"/>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238E8A09" wp14:editId="2E5245D3">
                <wp:simplePos x="0" y="0"/>
                <wp:positionH relativeFrom="column">
                  <wp:posOffset>-107315</wp:posOffset>
                </wp:positionH>
                <wp:positionV relativeFrom="paragraph">
                  <wp:posOffset>222885</wp:posOffset>
                </wp:positionV>
                <wp:extent cx="6024880" cy="1706880"/>
                <wp:effectExtent l="0" t="0" r="0" b="7620"/>
                <wp:wrapNone/>
                <wp:docPr id="155132" name="Group 155132"/>
                <wp:cNvGraphicFramePr/>
                <a:graphic xmlns:a="http://schemas.openxmlformats.org/drawingml/2006/main">
                  <a:graphicData uri="http://schemas.microsoft.com/office/word/2010/wordprocessingGroup">
                    <wpg:wgp>
                      <wpg:cNvGrpSpPr/>
                      <wpg:grpSpPr>
                        <a:xfrm>
                          <a:off x="0" y="0"/>
                          <a:ext cx="6024880" cy="1706880"/>
                          <a:chOff x="0" y="0"/>
                          <a:chExt cx="4824050" cy="2971800"/>
                        </a:xfrm>
                      </wpg:grpSpPr>
                      <wps:wsp>
                        <wps:cNvPr id="11379" name="Shape 11379"/>
                        <wps:cNvSpPr/>
                        <wps:spPr>
                          <a:xfrm>
                            <a:off x="0" y="0"/>
                            <a:ext cx="4824050" cy="2971800"/>
                          </a:xfrm>
                          <a:custGeom>
                            <a:avLst/>
                            <a:gdLst/>
                            <a:ahLst/>
                            <a:cxnLst/>
                            <a:rect l="0" t="0" r="0" b="0"/>
                            <a:pathLst>
                              <a:path w="4824050" h="2971800">
                                <a:moveTo>
                                  <a:pt x="144005" y="0"/>
                                </a:moveTo>
                                <a:lnTo>
                                  <a:pt x="4824050" y="0"/>
                                </a:lnTo>
                                <a:lnTo>
                                  <a:pt x="4824050" y="2971800"/>
                                </a:lnTo>
                                <a:lnTo>
                                  <a:pt x="0" y="2971800"/>
                                </a:lnTo>
                                <a:lnTo>
                                  <a:pt x="0" y="144005"/>
                                </a:lnTo>
                                <a:cubicBezTo>
                                  <a:pt x="0" y="0"/>
                                  <a:pt x="144005" y="0"/>
                                  <a:pt x="144005"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11416" name="Picture 11416"/>
                          <pic:cNvPicPr/>
                        </pic:nvPicPr>
                        <pic:blipFill>
                          <a:blip r:embed="rId19"/>
                          <a:stretch>
                            <a:fillRect/>
                          </a:stretch>
                        </pic:blipFill>
                        <pic:spPr>
                          <a:xfrm>
                            <a:off x="4306142" y="30664"/>
                            <a:ext cx="261000" cy="47348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19122" id="Group 155132" o:spid="_x0000_s1026" style="position:absolute;margin-left:-8.45pt;margin-top:17.55pt;width:474.4pt;height:134.4pt;z-index:-251650048;mso-width-relative:margin;mso-height-relative:margin" coordsize="48240,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">
                <v:shape id="Shape 11379" o:spid="_x0000_s1027" style="position:absolute;width:48240;height:29718;visibility:visible;mso-wrap-style:square;v-text-anchor:top" coordsize="4824050,29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" path="m144005,l4824050,r,2971800l,2971800,,144005c,,144005,,144005,xe" fillcolor="#e3e3e3" stroked="f" strokeweight="0">
                  <v:stroke miterlimit="83231f" joinstyle="miter"/>
                  <v:path arrowok="t" textboxrect="0,0,4824050,2971800"/>
                </v:shape>
                <v:shape id="Picture 11416" o:spid="_x0000_s1028" type="#_x0000_t75" style="position:absolute;left:43061;top:306;width:2610;height: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">
                  <v:imagedata r:id="rId20" o:title=""/>
                </v:shape>
              </v:group>
            </w:pict>
          </mc:Fallback>
        </mc:AlternateContent>
      </w:r>
      <w:r w:rsidR="006F6128">
        <w:t>☐ nein</w:t>
      </w:r>
    </w:p>
    <w:p w:rsidR="006F6128" w:rsidRDefault="006F6128" w:rsidP="006F6128">
      <w:pPr>
        <w:spacing w:after="133" w:line="252" w:lineRule="auto"/>
        <w:ind w:left="-3" w:right="0"/>
        <w:jc w:val="left"/>
      </w:pPr>
      <w:r>
        <w:rPr>
          <w:rFonts w:ascii="Calibri" w:eastAsia="Calibri" w:hAnsi="Calibri" w:cs="Calibri"/>
          <w:i/>
          <w:sz w:val="24"/>
        </w:rPr>
        <w:t>Muss ich freies Material zwingend kostenlos anbieten?</w:t>
      </w:r>
    </w:p>
    <w:p w:rsidR="006F6128" w:rsidRDefault="006F6128" w:rsidP="006F6128">
      <w:pPr>
        <w:spacing w:after="4" w:line="293" w:lineRule="auto"/>
        <w:ind w:left="-2" w:right="0"/>
      </w:pPr>
      <w:r>
        <w:rPr>
          <w:rFonts w:ascii="Calibri" w:eastAsia="Calibri" w:hAnsi="Calibri" w:cs="Calibri"/>
          <w:sz w:val="18"/>
        </w:rPr>
        <w:t>Die CC-Lizenzen schreiben nicht vor, dass man ein Material auch kostenlos anbieten muss, wenn man es frei lizenziert. Es ist also durchaus denkbar, ein Buch unter freier Lizenz zu veröffentlichen und dennoch das Buch zu verkaufen. Man kann auch freie Materialien auf einer Plattform im Internet veröffentlichen und für den Zugang zu dieser Plattform Geld verlangen.</w:t>
      </w:r>
    </w:p>
    <w:p w:rsidR="006F6128" w:rsidRDefault="006F6128" w:rsidP="006F6128">
      <w:pPr>
        <w:spacing w:after="4" w:line="293" w:lineRule="auto"/>
        <w:ind w:left="-12" w:right="0" w:firstLine="260"/>
      </w:pPr>
      <w:r>
        <w:rPr>
          <w:rFonts w:ascii="Calibri" w:eastAsia="Calibri" w:hAnsi="Calibri" w:cs="Calibri"/>
          <w:sz w:val="18"/>
        </w:rPr>
        <w:t>Allerdings verbieten die Lizenzen jegliche Mechanismen, die Dritte darin einschränken, alle Rechte aus den Lizenzen wahrzunehmen. Jemand anders könnte also das frei lizenzierte Material aus dem Buch oder von der Plattform nehmen und es kostenlos anbieten.</w:t>
      </w:r>
    </w:p>
    <w:p w:rsidR="006F6128" w:rsidRDefault="006F6128" w:rsidP="00C74FB3">
      <w:pPr>
        <w:spacing w:after="120" w:line="293" w:lineRule="auto"/>
        <w:ind w:left="-11" w:right="0" w:firstLine="261"/>
      </w:pPr>
      <w:r>
        <w:rPr>
          <w:rFonts w:ascii="Calibri" w:eastAsia="Calibri" w:hAnsi="Calibri" w:cs="Calibri"/>
          <w:sz w:val="18"/>
        </w:rPr>
        <w:t>Ein Beispiel dafür ist das Buch, in dem diese Zeilen erscheinen. Es steht unter freier Lizenz, und dennoch sind Menschen bereit, für die Arbeit und das gedruckte Buch Geld zu bezahlen.</w:t>
      </w:r>
    </w:p>
    <w:p w:rsidR="006F6128" w:rsidRDefault="006F6128" w:rsidP="00057939">
      <w:pPr>
        <w:spacing w:before="240" w:line="259" w:lineRule="auto"/>
        <w:ind w:left="0" w:right="0" w:hanging="11"/>
        <w:jc w:val="left"/>
      </w:pPr>
      <w:r>
        <w:rPr>
          <w:b/>
        </w:rPr>
        <w:t>Frage 4 – Namensnennung:</w:t>
      </w:r>
    </w:p>
    <w:p w:rsidR="006F6128" w:rsidRDefault="006F6128" w:rsidP="00057939">
      <w:pPr>
        <w:spacing w:after="120" w:line="259" w:lineRule="auto"/>
        <w:ind w:left="0" w:right="0" w:hanging="11"/>
      </w:pPr>
      <w:r>
        <w:t>Verzichten Sie auf Ihr Recht, dass bei jeder Weitergabe Ihres Werks auch Ihr Name genannt werden muss? ☐ ja ☐ nein</w:t>
      </w:r>
    </w:p>
    <w:p w:rsidR="006F6128" w:rsidRDefault="00C74FB3" w:rsidP="00C74FB3">
      <w:pPr>
        <w:spacing w:after="240" w:line="259" w:lineRule="auto"/>
        <w:ind w:left="0" w:right="0" w:hanging="11"/>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254D7F3A" wp14:editId="2916AA2A">
                <wp:simplePos x="0" y="0"/>
                <wp:positionH relativeFrom="column">
                  <wp:posOffset>-75042</wp:posOffset>
                </wp:positionH>
                <wp:positionV relativeFrom="paragraph">
                  <wp:posOffset>747282</wp:posOffset>
                </wp:positionV>
                <wp:extent cx="5948680" cy="2777863"/>
                <wp:effectExtent l="0" t="0" r="0" b="3810"/>
                <wp:wrapNone/>
                <wp:docPr id="154837" name="Group 154837"/>
                <wp:cNvGraphicFramePr/>
                <a:graphic xmlns:a="http://schemas.openxmlformats.org/drawingml/2006/main">
                  <a:graphicData uri="http://schemas.microsoft.com/office/word/2010/wordprocessingGroup">
                    <wpg:wgp>
                      <wpg:cNvGrpSpPr/>
                      <wpg:grpSpPr>
                        <a:xfrm>
                          <a:off x="0" y="0"/>
                          <a:ext cx="5948680" cy="2777863"/>
                          <a:chOff x="486112" y="-66040"/>
                          <a:chExt cx="4824045" cy="3962400"/>
                        </a:xfrm>
                      </wpg:grpSpPr>
                      <wps:wsp>
                        <wps:cNvPr id="11419" name="Shape 11419"/>
                        <wps:cNvSpPr/>
                        <wps:spPr>
                          <a:xfrm>
                            <a:off x="486112" y="-66040"/>
                            <a:ext cx="4824045" cy="3962400"/>
                          </a:xfrm>
                          <a:custGeom>
                            <a:avLst/>
                            <a:gdLst/>
                            <a:ahLst/>
                            <a:cxnLst/>
                            <a:rect l="0" t="0" r="0" b="0"/>
                            <a:pathLst>
                              <a:path w="4824045" h="3962400">
                                <a:moveTo>
                                  <a:pt x="0" y="0"/>
                                </a:moveTo>
                                <a:lnTo>
                                  <a:pt x="4680052" y="0"/>
                                </a:lnTo>
                                <a:cubicBezTo>
                                  <a:pt x="4824045" y="0"/>
                                  <a:pt x="4824045" y="144005"/>
                                  <a:pt x="4824045" y="144005"/>
                                </a:cubicBezTo>
                                <a:lnTo>
                                  <a:pt x="4824045" y="3962400"/>
                                </a:lnTo>
                                <a:lnTo>
                                  <a:pt x="0" y="3962400"/>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11464" name="Picture 11464"/>
                          <pic:cNvPicPr/>
                        </pic:nvPicPr>
                        <pic:blipFill>
                          <a:blip r:embed="rId20"/>
                          <a:stretch>
                            <a:fillRect/>
                          </a:stretch>
                        </pic:blipFill>
                        <pic:spPr>
                          <a:xfrm>
                            <a:off x="4730532" y="20501"/>
                            <a:ext cx="261000" cy="3899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4837" o:spid="_x0000_s1026" style="position:absolute;margin-left:-5.9pt;margin-top:58.85pt;width:468.4pt;height:218.75pt;z-index:-251649024;mso-width-relative:margin;mso-height-relative:margin" coordorigin="4861,-660" coordsize="48240,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">
                <v:shape id="Shape 11419" o:spid="_x0000_s1027" style="position:absolute;left:4861;top:-660;width:48240;height:39623;visibility:visible;mso-wrap-style:square;v-text-anchor:top" coordsize="4824045,396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P8MMA&#10;AADeAAAADwAAAGRycy9kb3ducmV2LnhtbERPS2rDMBDdF3oHMYXuGlkmBMeNYlqHlO6aTw8wWBPb&#10;1BoZS43t21eBQnbzeN/ZFJPtxJUG3zrWoBYJCOLKmZZrDd/n/UsGwgdkg51j0jCTh2L7+LDB3LiR&#10;j3Q9hVrEEPY5amhC6HMpfdWQRb9wPXHkLm6wGCIcamkGHGO47WSaJCtpseXY0GBPZUPVz+nXasjm&#10;91Cd0/3IX+VF9Wp34I+01vr5aXp7BRFoCnfxv/vTxPlqqdZweyf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bP8MMAAADeAAAADwAAAAAAAAAAAAAAAACYAgAAZHJzL2Rv&#10;d25yZXYueG1sUEsFBgAAAAAEAAQA9QAAAIgDAAAAAA==&#10;" path="m,l4680052,v143993,,143993,144005,143993,144005l4824045,3962400,,3962400,,xe" fillcolor="#e3e3e3" stroked="f" strokeweight="0">
                  <v:stroke miterlimit="83231f" joinstyle="miter"/>
                  <v:path arrowok="t" textboxrect="0,0,4824045,3962400"/>
                </v:shape>
                <v:shape id="Picture 11464" o:spid="_x0000_s1028" type="#_x0000_t75" style="position:absolute;left:47305;top:205;width:2610;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oXDEAAAA3gAAAA8AAABkcnMvZG93bnJldi54bWxET0uLwjAQvgv+hzDCXhZNFfFRjSLissJe&#10;fIO3oRnbYjMpTbTdf28WFrzNx/ec+bIxhXhS5XLLCvq9CARxYnXOqYLT8as7AeE8ssbCMin4JQfL&#10;Rbs1x1jbmvf0PPhUhBB2MSrIvC9jKV2SkUHXsyVx4G62MugDrFKpK6xDuCnkIIpG0mDOoSHDktYZ&#10;JffDwyiY6mujLW/W+efP9/i8k5ekfgyU+ug0qxkIT41/i//dWx3m94ejIfy9E26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IoXDEAAAA3gAAAA8AAAAAAAAAAAAAAAAA&#10;nwIAAGRycy9kb3ducmV2LnhtbFBLBQYAAAAABAAEAPcAAACQAwAAAAA=&#10;">
                  <v:imagedata r:id="rId21" o:title=""/>
                </v:shape>
              </v:group>
            </w:pict>
          </mc:Fallback>
        </mc:AlternateContent>
      </w:r>
      <w:r w:rsidR="006F6128">
        <w:t>Wenn man sich für eine Lizenz entschieden hat, steht noch die Entscheidung für eine Lizenzversion an. Hier spricht alles (außer einiger sehr spezieller Argumente) für die aktuelle Fassung der Lizenzen, nämlich die Version 4.0. Damit erledigt sich auch die Frage, ob eine portierte Fassung für Deutschland oder die internationale Fassung gewählt wird, da in Version 4.0 keine Portierungen mehr existieren.</w:t>
      </w:r>
    </w:p>
    <w:p w:rsidR="006F6128" w:rsidRDefault="006F6128" w:rsidP="006F6128">
      <w:pPr>
        <w:spacing w:after="173" w:line="252" w:lineRule="auto"/>
        <w:ind w:left="-3" w:right="0"/>
        <w:jc w:val="left"/>
      </w:pPr>
      <w:r>
        <w:rPr>
          <w:rFonts w:ascii="Calibri" w:eastAsia="Calibri" w:hAnsi="Calibri" w:cs="Calibri"/>
          <w:i/>
          <w:sz w:val="24"/>
        </w:rPr>
        <w:t>Mehrfach-Lizenzierung ist möglich!</w:t>
      </w:r>
    </w:p>
    <w:p w:rsidR="00122FE3" w:rsidRDefault="006F6128" w:rsidP="00122FE3">
      <w:pPr>
        <w:spacing w:after="60" w:line="293" w:lineRule="auto"/>
        <w:ind w:left="0" w:right="0" w:hanging="11"/>
        <w:rPr>
          <w:rFonts w:ascii="Calibri" w:eastAsia="Calibri" w:hAnsi="Calibri" w:cs="Calibri"/>
          <w:sz w:val="18"/>
        </w:rPr>
      </w:pPr>
      <w:r>
        <w:rPr>
          <w:rFonts w:ascii="Calibri" w:eastAsia="Calibri" w:hAnsi="Calibri" w:cs="Calibri"/>
          <w:sz w:val="18"/>
        </w:rPr>
        <w:t>Bisweilen findet man ein Material im Internet unter mehreren Lizenzen. Das mag auf den ersten Blick verwirrend erscheinen, ist aber unter bestimmten Umständen möglich und</w:t>
      </w:r>
      <w:r w:rsidR="00122FE3">
        <w:rPr>
          <w:rFonts w:ascii="Calibri" w:eastAsia="Calibri" w:hAnsi="Calibri" w:cs="Calibri"/>
          <w:sz w:val="18"/>
        </w:rPr>
        <w:t xml:space="preserve"> sogar logisch. </w:t>
      </w:r>
    </w:p>
    <w:p w:rsidR="00122FE3" w:rsidRDefault="00122FE3" w:rsidP="00122FE3">
      <w:pPr>
        <w:spacing w:after="60" w:line="293" w:lineRule="auto"/>
        <w:ind w:left="0" w:right="0" w:hanging="11"/>
        <w:rPr>
          <w:rFonts w:ascii="Calibri" w:eastAsia="Calibri" w:hAnsi="Calibri" w:cs="Calibri"/>
          <w:sz w:val="18"/>
        </w:rPr>
      </w:pPr>
      <w:r>
        <w:rPr>
          <w:rFonts w:ascii="Calibri" w:eastAsia="Calibri" w:hAnsi="Calibri" w:cs="Calibri"/>
          <w:sz w:val="18"/>
        </w:rPr>
        <w:t>Zwei Beispiele:</w:t>
      </w:r>
    </w:p>
    <w:p w:rsidR="006F6128" w:rsidRDefault="006F6128" w:rsidP="00122FE3">
      <w:pPr>
        <w:spacing w:after="60" w:line="293" w:lineRule="auto"/>
        <w:ind w:left="0" w:right="0" w:hanging="11"/>
      </w:pPr>
      <w:r>
        <w:rPr>
          <w:rFonts w:ascii="Calibri" w:eastAsia="Calibri" w:hAnsi="Calibri" w:cs="Calibri"/>
          <w:sz w:val="18"/>
        </w:rPr>
        <w:t xml:space="preserve">1. </w:t>
      </w:r>
      <w:r>
        <w:rPr>
          <w:rFonts w:ascii="Calibri" w:eastAsia="Calibri" w:hAnsi="Calibri" w:cs="Calibri"/>
          <w:i/>
          <w:sz w:val="18"/>
        </w:rPr>
        <w:t>»Ich hab’s mir anders überlegt</w:t>
      </w:r>
      <w:r>
        <w:rPr>
          <w:rFonts w:ascii="Calibri" w:eastAsia="Calibri" w:hAnsi="Calibri" w:cs="Calibri"/>
          <w:sz w:val="18"/>
        </w:rPr>
        <w:t>.« Nehmen wir an, dass Frau T. ihr Material zunächst unter einer restriktiven Lizenz freigibt, zum Beispiel mit NC- oder ND-Auflage. Später beschließt sie, dass auch eine freiere Lizenz, zum Beispiel CC BY, möglich wäre. Nun kann sie die erste Lizenz ja nicht widerrufen. Sie kann aber eine zweite Lizenz erte</w:t>
      </w:r>
      <w:r w:rsidR="000D5973">
        <w:rPr>
          <w:rFonts w:ascii="Calibri" w:eastAsia="Calibri" w:hAnsi="Calibri" w:cs="Calibri"/>
          <w:sz w:val="18"/>
        </w:rPr>
        <w:t>ilen, auf die sich Lizenznehmer/i</w:t>
      </w:r>
      <w:r>
        <w:rPr>
          <w:rFonts w:ascii="Calibri" w:eastAsia="Calibri" w:hAnsi="Calibri" w:cs="Calibri"/>
          <w:sz w:val="18"/>
        </w:rPr>
        <w:t>nnen berufen können.</w:t>
      </w:r>
    </w:p>
    <w:p w:rsidR="006F6128" w:rsidRDefault="006F6128" w:rsidP="00057939">
      <w:pPr>
        <w:spacing w:after="120" w:line="293" w:lineRule="auto"/>
        <w:ind w:left="0" w:right="0" w:firstLine="0"/>
      </w:pPr>
      <w:r>
        <w:rPr>
          <w:rFonts w:ascii="Calibri" w:eastAsia="Calibri" w:hAnsi="Calibri" w:cs="Calibri"/>
          <w:sz w:val="18"/>
        </w:rPr>
        <w:t xml:space="preserve">2. </w:t>
      </w:r>
      <w:r>
        <w:rPr>
          <w:rFonts w:ascii="Calibri" w:eastAsia="Calibri" w:hAnsi="Calibri" w:cs="Calibri"/>
          <w:i/>
          <w:sz w:val="18"/>
        </w:rPr>
        <w:t>»Ich will nicht nur, was die Plattform erlaubt</w:t>
      </w:r>
      <w:r>
        <w:rPr>
          <w:rFonts w:ascii="Calibri" w:eastAsia="Calibri" w:hAnsi="Calibri" w:cs="Calibri"/>
          <w:sz w:val="18"/>
        </w:rPr>
        <w:t>.« Nehmen wir an, Frau T. möchte ein Video auf YouTube unter CC BY 4.0 veröffentlichen. YouTube erlaubt in den Einstellungen zu einem Video zwar die Auswahl von CC BY, aber nur die Version 3.0. Nun kann Frau T. diese Version ankreuzen und zusätzlich über den Beschreibungstext des Videos eine CC BY 4.0-Lizenz vergeben.</w:t>
      </w:r>
    </w:p>
    <w:p w:rsidR="006F6128" w:rsidRDefault="006F6128" w:rsidP="00122FE3">
      <w:pPr>
        <w:spacing w:after="120" w:line="293" w:lineRule="auto"/>
        <w:ind w:left="0" w:right="0" w:hanging="11"/>
      </w:pPr>
      <w:r>
        <w:rPr>
          <w:rFonts w:ascii="Calibri" w:eastAsia="Calibri" w:hAnsi="Calibri" w:cs="Calibri"/>
          <w:sz w:val="18"/>
        </w:rPr>
        <w:t>Wenn ein Material unter mehreren Lizenzen vorliegt, so kann ein</w:t>
      </w:r>
      <w:r w:rsidR="000D5973">
        <w:rPr>
          <w:rFonts w:ascii="Calibri" w:eastAsia="Calibri" w:hAnsi="Calibri" w:cs="Calibri"/>
          <w:sz w:val="18"/>
        </w:rPr>
        <w:t>/</w:t>
      </w:r>
      <w:r>
        <w:rPr>
          <w:rFonts w:ascii="Calibri" w:eastAsia="Calibri" w:hAnsi="Calibri" w:cs="Calibri"/>
          <w:sz w:val="18"/>
        </w:rPr>
        <w:t>e Lizenznehmer</w:t>
      </w:r>
      <w:r w:rsidR="000D5973">
        <w:rPr>
          <w:rFonts w:ascii="Calibri" w:eastAsia="Calibri" w:hAnsi="Calibri" w:cs="Calibri"/>
          <w:sz w:val="18"/>
        </w:rPr>
        <w:t>/</w:t>
      </w:r>
      <w:r>
        <w:rPr>
          <w:rFonts w:ascii="Calibri" w:eastAsia="Calibri" w:hAnsi="Calibri" w:cs="Calibri"/>
          <w:sz w:val="18"/>
        </w:rPr>
        <w:t xml:space="preserve">in wählen, auf welche Lizenz </w:t>
      </w:r>
      <w:r w:rsidR="000D5973">
        <w:rPr>
          <w:rFonts w:ascii="Calibri" w:eastAsia="Calibri" w:hAnsi="Calibri" w:cs="Calibri"/>
          <w:sz w:val="18"/>
        </w:rPr>
        <w:t>er/</w:t>
      </w:r>
      <w:r>
        <w:rPr>
          <w:rFonts w:ascii="Calibri" w:eastAsia="Calibri" w:hAnsi="Calibri" w:cs="Calibri"/>
          <w:sz w:val="18"/>
        </w:rPr>
        <w:t>sie sich bezieht. (Es spricht aber natürlich auch nichts dagegen, in Zweifelsfällen bei de</w:t>
      </w:r>
      <w:r w:rsidR="000D5973">
        <w:rPr>
          <w:rFonts w:ascii="Calibri" w:eastAsia="Calibri" w:hAnsi="Calibri" w:cs="Calibri"/>
          <w:sz w:val="18"/>
        </w:rPr>
        <w:t>m/</w:t>
      </w:r>
      <w:r>
        <w:rPr>
          <w:rFonts w:ascii="Calibri" w:eastAsia="Calibri" w:hAnsi="Calibri" w:cs="Calibri"/>
          <w:sz w:val="18"/>
        </w:rPr>
        <w:t>r Lizenzgeber</w:t>
      </w:r>
      <w:r w:rsidR="000D5973">
        <w:rPr>
          <w:rFonts w:ascii="Calibri" w:eastAsia="Calibri" w:hAnsi="Calibri" w:cs="Calibri"/>
          <w:sz w:val="18"/>
        </w:rPr>
        <w:t>/</w:t>
      </w:r>
      <w:r>
        <w:rPr>
          <w:rFonts w:ascii="Calibri" w:eastAsia="Calibri" w:hAnsi="Calibri" w:cs="Calibri"/>
          <w:sz w:val="18"/>
        </w:rPr>
        <w:t>in nachzufragen.)</w:t>
      </w:r>
    </w:p>
    <w:p w:rsidR="006F6128" w:rsidRDefault="006F6128" w:rsidP="00122FE3">
      <w:pPr>
        <w:pStyle w:val="berschrift5"/>
        <w:spacing w:after="120" w:line="262" w:lineRule="auto"/>
        <w:ind w:left="0" w:hanging="11"/>
      </w:pPr>
      <w:r>
        <w:t>3. Lizenzdarstellung generieren</w:t>
      </w:r>
    </w:p>
    <w:p w:rsidR="006F6128" w:rsidRDefault="006F6128" w:rsidP="00122FE3">
      <w:pPr>
        <w:spacing w:after="120" w:line="259" w:lineRule="auto"/>
        <w:ind w:left="0" w:right="0" w:hanging="11"/>
      </w:pPr>
      <w:r>
        <w:t>Nachdem die Entscheidung für die Lizenz für das eigene Material getroffen ist, braucht es eine Darstellung</w:t>
      </w:r>
      <w:r w:rsidR="00122FE3">
        <w:t xml:space="preserve"> dieser Lizenz. […]</w:t>
      </w:r>
    </w:p>
    <w:p w:rsidR="006F6128" w:rsidRDefault="006F6128" w:rsidP="00122FE3">
      <w:pPr>
        <w:spacing w:after="120" w:line="259" w:lineRule="auto"/>
        <w:ind w:left="-11" w:right="0" w:firstLine="284"/>
      </w:pPr>
      <w:r>
        <w:t>Dabei ist insbesondere wichtig, dass in Medien, die keine klickbaren Links zulassen (beispielsweise Papier oder ein Video) die Webadressen ausgeschrieben werden. Außerdem muss an dieser Stelle deutlich gemacht werden, wie die Attribution, also di</w:t>
      </w:r>
      <w:r w:rsidR="00122FE3">
        <w:t>e Namensnennung erfolgen soll […]</w:t>
      </w:r>
      <w:r>
        <w:t>. So wie der Urheber es hier festlegt, muss der Name dann von dem/der Lizenznehmer/in genannt werden.</w:t>
      </w:r>
    </w:p>
    <w:p w:rsidR="006F6128" w:rsidRDefault="006F6128" w:rsidP="00122FE3">
      <w:pPr>
        <w:spacing w:after="120" w:line="259" w:lineRule="auto"/>
        <w:ind w:left="-11" w:right="0" w:firstLine="284"/>
      </w:pPr>
      <w:r>
        <w:t>Für die praktische Erstellung der Lizenzdarstellung bietet Creative Commons ein Werkzeug an, das die notwendigen Daten Schritt für Schritt abfragt und daraus die optimale Lizenzdarstellung entwickelt.</w:t>
      </w:r>
    </w:p>
    <w:p w:rsidR="006F6128" w:rsidRDefault="00122FE3" w:rsidP="00122FE3">
      <w:pPr>
        <w:pStyle w:val="berschrift4"/>
        <w:spacing w:after="0" w:line="259" w:lineRule="auto"/>
        <w:ind w:left="11" w:right="62" w:hanging="11"/>
        <w:jc w:val="right"/>
      </w:pPr>
      <w:r>
        <w:rPr>
          <w:noProof/>
          <w:sz w:val="22"/>
        </w:rPr>
        <w:lastRenderedPageBreak/>
        <mc:AlternateContent>
          <mc:Choice Requires="wpg">
            <w:drawing>
              <wp:anchor distT="0" distB="0" distL="114300" distR="114300" simplePos="0" relativeHeight="251669504" behindDoc="1" locked="0" layoutInCell="1" allowOverlap="1" wp14:anchorId="799FFF02" wp14:editId="0A06F879">
                <wp:simplePos x="0" y="0"/>
                <wp:positionH relativeFrom="column">
                  <wp:posOffset>-48148</wp:posOffset>
                </wp:positionH>
                <wp:positionV relativeFrom="paragraph">
                  <wp:posOffset>19087</wp:posOffset>
                </wp:positionV>
                <wp:extent cx="6006256" cy="2509520"/>
                <wp:effectExtent l="0" t="0" r="13970" b="5080"/>
                <wp:wrapNone/>
                <wp:docPr id="154722" name="Group 154722"/>
                <wp:cNvGraphicFramePr/>
                <a:graphic xmlns:a="http://schemas.openxmlformats.org/drawingml/2006/main">
                  <a:graphicData uri="http://schemas.microsoft.com/office/word/2010/wordprocessingGroup">
                    <wpg:wgp>
                      <wpg:cNvGrpSpPr/>
                      <wpg:grpSpPr>
                        <a:xfrm>
                          <a:off x="0" y="0"/>
                          <a:ext cx="6006256" cy="2509520"/>
                          <a:chOff x="0" y="0"/>
                          <a:chExt cx="3600006" cy="3125598"/>
                        </a:xfrm>
                      </wpg:grpSpPr>
                      <wps:wsp>
                        <wps:cNvPr id="166919" name="Shape 166919"/>
                        <wps:cNvSpPr/>
                        <wps:spPr>
                          <a:xfrm>
                            <a:off x="0" y="1"/>
                            <a:ext cx="3600006" cy="3125597"/>
                          </a:xfrm>
                          <a:custGeom>
                            <a:avLst/>
                            <a:gdLst/>
                            <a:ahLst/>
                            <a:cxnLst/>
                            <a:rect l="0" t="0" r="0" b="0"/>
                            <a:pathLst>
                              <a:path w="3600006" h="3125597">
                                <a:moveTo>
                                  <a:pt x="0" y="0"/>
                                </a:moveTo>
                                <a:lnTo>
                                  <a:pt x="3600006" y="0"/>
                                </a:lnTo>
                                <a:lnTo>
                                  <a:pt x="3600006" y="3125597"/>
                                </a:lnTo>
                                <a:lnTo>
                                  <a:pt x="0" y="3125597"/>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11503" name="Shape 11503"/>
                        <wps:cNvSpPr/>
                        <wps:spPr>
                          <a:xfrm>
                            <a:off x="2913603" y="0"/>
                            <a:ext cx="686397" cy="331508"/>
                          </a:xfrm>
                          <a:custGeom>
                            <a:avLst/>
                            <a:gdLst/>
                            <a:ahLst/>
                            <a:cxnLst/>
                            <a:rect l="0" t="0" r="0" b="0"/>
                            <a:pathLst>
                              <a:path w="686397" h="331508">
                                <a:moveTo>
                                  <a:pt x="686397" y="0"/>
                                </a:moveTo>
                                <a:lnTo>
                                  <a:pt x="686397" y="305232"/>
                                </a:lnTo>
                                <a:cubicBezTo>
                                  <a:pt x="627850" y="322161"/>
                                  <a:pt x="564680" y="331508"/>
                                  <a:pt x="497396" y="331508"/>
                                </a:cubicBezTo>
                                <a:cubicBezTo>
                                  <a:pt x="230632" y="331508"/>
                                  <a:pt x="12865" y="184633"/>
                                  <a:pt x="0" y="64"/>
                                </a:cubicBezTo>
                                <a:cubicBezTo>
                                  <a:pt x="0" y="0"/>
                                  <a:pt x="686397" y="0"/>
                                  <a:pt x="6863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506" name="Picture 11506"/>
                          <pic:cNvPicPr/>
                        </pic:nvPicPr>
                        <pic:blipFill>
                          <a:blip r:embed="rId8"/>
                          <a:stretch>
                            <a:fillRect/>
                          </a:stretch>
                        </pic:blipFill>
                        <pic:spPr>
                          <a:xfrm rot="20220001">
                            <a:off x="3438407" y="236281"/>
                            <a:ext cx="141751" cy="2709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4722" o:spid="_x0000_s1026" style="position:absolute;margin-left:-3.8pt;margin-top:1.5pt;width:472.95pt;height:197.6pt;z-index:-251646976;mso-width-relative:margin;mso-height-relative:margin" coordsize="36000,3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">
                <v:shape id="Shape 166919" o:spid="_x0000_s1027" style="position:absolute;width:36000;height:31255;visibility:visible;mso-wrap-style:square;v-text-anchor:top" coordsize="3600006,312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gh8UA&#10;AADfAAAADwAAAGRycy9kb3ducmV2LnhtbERP3WrCMBS+F3yHcAa707QTyuyMMtyECdtgbg9wbI5N&#10;tDnpmqjVp18Gg11+fP+zRe8acaIuWM8K8nEGgrjy2nKt4OtzNboHESKyxsYzKbhQgMV8OJhhqf2Z&#10;P+i0ibVIIRxKVGBibEspQ2XIYRj7ljhxO985jAl2tdQdnlO4a+RdlhXSoeXUYLClpaHqsDk6BcWT&#10;PeaT78Pzm7nuX+12216z97VStzf94wOISH38F/+5X3SaXxTTfAq/fxI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CHxQAAAN8AAAAPAAAAAAAAAAAAAAAAAJgCAABkcnMv&#10;ZG93bnJldi54bWxQSwUGAAAAAAQABAD1AAAAigMAAAAA&#10;" path="m,l3600006,r,3125597l,3125597,,e" fillcolor="#ececec" stroked="f" strokeweight="0">
                  <v:stroke miterlimit="83231f" joinstyle="miter"/>
                  <v:path arrowok="t" textboxrect="0,0,3600006,3125597"/>
                </v:shape>
                <v:shape id="Shape 11503" o:spid="_x0000_s1028" style="position:absolute;left:29136;width:6864;height:3315;visibility:visible;mso-wrap-style:square;v-text-anchor:top" coordsize="686397,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IY8UA&#10;AADeAAAADwAAAGRycy9kb3ducmV2LnhtbERPS2sCMRC+F/wPYQpeSk1UFN0aRYpCoXioWulx2Mw+&#10;6GayTaJu/30jCL3Nx/ecxaqzjbiQD7VjDcOBAkGcO1NzqeF42D7PQISIbLBxTBp+KcBq2XtYYGbc&#10;lT/oso+lSCEcMtRQxdhmUoa8Ioth4FrixBXOW4wJ+lIaj9cUbhs5UmoqLdacGips6bWi/Ht/thqe&#10;duGz+JodfriWp3Y7LrzazN+17j926xcQkbr4L76730yaP5yoMdzeS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0hjxQAAAN4AAAAPAAAAAAAAAAAAAAAAAJgCAABkcnMv&#10;ZG93bnJldi54bWxQSwUGAAAAAAQABAD1AAAAigMAAAAA&#10;" path="m686397,r,305232c627850,322161,564680,331508,497396,331508,230632,331508,12865,184633,,64,,,686397,,686397,xe" stroked="f" strokeweight="0">
                  <v:stroke miterlimit="83231f" joinstyle="miter"/>
                  <v:path arrowok="t" textboxrect="0,0,686397,331508"/>
                </v:shape>
                <v:shape id="Picture 11506" o:spid="_x0000_s1029" type="#_x0000_t75" style="position:absolute;left:34384;top:2362;width:1417;height:2710;rotation:-15073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zFAAAA3gAAAA8AAABkcnMvZG93bnJldi54bWxET01rwkAQvRf6H5YpeGs2FhSJ2YjYFvSS&#10;UiOItyE7TUKzsyG7muivdwsFb/N4n5OuRtOKC/WusaxgGsUgiEurG64UHIrP1wUI55E1tpZJwZUc&#10;rLLnpxQTbQf+psveVyKEsEtQQe19l0jpypoMush2xIH7sb1BH2BfSd3jEMJNK9/ieC4NNhwaauxo&#10;U1P5uz8bBeejvd3GxZB/5fheuI/dLr92J6UmL+N6CcLT6B/if/dWh/nTWTyHv3fCD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vl5MxQAAAN4AAAAPAAAAAAAAAAAAAAAA&#10;AJ8CAABkcnMvZG93bnJldi54bWxQSwUGAAAAAAQABAD3AAAAkQMAAAAA&#10;">
                  <v:imagedata r:id="rId10" o:title=""/>
                </v:shape>
              </v:group>
            </w:pict>
          </mc:Fallback>
        </mc:AlternateContent>
      </w:r>
      <w:r w:rsidR="006F6128">
        <w:rPr>
          <w:noProof/>
          <w:sz w:val="22"/>
        </w:rPr>
        <mc:AlternateContent>
          <mc:Choice Requires="wpg">
            <w:drawing>
              <wp:anchor distT="0" distB="0" distL="114300" distR="114300" simplePos="0" relativeHeight="251668480" behindDoc="0" locked="0" layoutInCell="1" allowOverlap="1" wp14:anchorId="658ADBC8" wp14:editId="1B1E6F49">
                <wp:simplePos x="0" y="0"/>
                <wp:positionH relativeFrom="page">
                  <wp:posOffset>0</wp:posOffset>
                </wp:positionH>
                <wp:positionV relativeFrom="page">
                  <wp:posOffset>2721381</wp:posOffset>
                </wp:positionV>
                <wp:extent cx="45" cy="3819376"/>
                <wp:effectExtent l="0" t="0" r="0" b="0"/>
                <wp:wrapSquare wrapText="bothSides"/>
                <wp:docPr id="154721" name="Group 154721"/>
                <wp:cNvGraphicFramePr/>
                <a:graphic xmlns:a="http://schemas.openxmlformats.org/drawingml/2006/main">
                  <a:graphicData uri="http://schemas.microsoft.com/office/word/2010/wordprocessingGroup">
                    <wpg:wgp>
                      <wpg:cNvGrpSpPr/>
                      <wpg:grpSpPr>
                        <a:xfrm>
                          <a:off x="0" y="0"/>
                          <a:ext cx="45" cy="3819376"/>
                          <a:chOff x="0" y="0"/>
                          <a:chExt cx="45" cy="3819376"/>
                        </a:xfrm>
                      </wpg:grpSpPr>
                      <wps:wsp>
                        <wps:cNvPr id="11467" name="Shape 11467"/>
                        <wps:cNvSpPr/>
                        <wps:spPr>
                          <a:xfrm>
                            <a:off x="0" y="0"/>
                            <a:ext cx="45" cy="3819376"/>
                          </a:xfrm>
                          <a:custGeom>
                            <a:avLst/>
                            <a:gdLst/>
                            <a:ahLst/>
                            <a:cxnLst/>
                            <a:rect l="0" t="0" r="0" b="0"/>
                            <a:pathLst>
                              <a:path w="45" h="3819376">
                                <a:moveTo>
                                  <a:pt x="0" y="0"/>
                                </a:moveTo>
                                <a:lnTo>
                                  <a:pt x="45" y="981"/>
                                </a:lnTo>
                                <a:lnTo>
                                  <a:pt x="45" y="3819376"/>
                                </a:lnTo>
                                <a:lnTo>
                                  <a:pt x="0" y="3819376"/>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70219" id="Group 154721" o:spid="_x0000_s1026" style="position:absolute;margin-left:0;margin-top:214.3pt;width:0;height:300.75pt;z-index:251668480;mso-position-horizontal-relative:page;mso-position-vertical-relative:page" coordsize="0,3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">
                <v:shape id="Shape 11467" o:spid="_x0000_s1027" style="position:absolute;width:0;height:38193;visibility:visible;mso-wrap-style:square;v-text-anchor:top" coordsize="45,38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" path="m,l45,981r,3818395l,3819376,,xe" fillcolor="#e3e3e3" stroked="f" strokeweight="0">
                  <v:stroke miterlimit="83231f" joinstyle="miter"/>
                  <v:path arrowok="t" textboxrect="0,0,45,3819376"/>
                </v:shape>
                <w10:wrap type="square" anchorx="page" anchory="page"/>
              </v:group>
            </w:pict>
          </mc:Fallback>
        </mc:AlternateContent>
      </w:r>
      <w:r w:rsidR="006F6128">
        <w:t>Praxis</w:t>
      </w:r>
    </w:p>
    <w:p w:rsidR="006F6128" w:rsidRDefault="006F6128" w:rsidP="006F6128">
      <w:pPr>
        <w:pStyle w:val="berschrift5"/>
        <w:spacing w:after="133" w:line="252" w:lineRule="auto"/>
        <w:ind w:left="238" w:right="1042"/>
      </w:pPr>
      <w:r>
        <w:rPr>
          <w:i/>
        </w:rPr>
        <w:t>Optimale Lizenzdarstellung für das eigene Material automatisch produzieren lassen</w:t>
      </w:r>
    </w:p>
    <w:p w:rsidR="006F6128" w:rsidRDefault="006F6128" w:rsidP="00122FE3">
      <w:pPr>
        <w:spacing w:after="120" w:line="293" w:lineRule="auto"/>
        <w:ind w:left="238" w:right="227" w:hanging="11"/>
      </w:pPr>
      <w:r>
        <w:rPr>
          <w:rFonts w:ascii="Calibri" w:eastAsia="Calibri" w:hAnsi="Calibri" w:cs="Calibri"/>
          <w:sz w:val="18"/>
        </w:rPr>
        <w:t xml:space="preserve">Der »CC </w:t>
      </w:r>
      <w:proofErr w:type="spellStart"/>
      <w:r>
        <w:rPr>
          <w:rFonts w:ascii="Calibri" w:eastAsia="Calibri" w:hAnsi="Calibri" w:cs="Calibri"/>
          <w:sz w:val="18"/>
        </w:rPr>
        <w:t>Licence</w:t>
      </w:r>
      <w:proofErr w:type="spellEnd"/>
      <w:r>
        <w:rPr>
          <w:rFonts w:ascii="Calibri" w:eastAsia="Calibri" w:hAnsi="Calibri" w:cs="Calibri"/>
          <w:sz w:val="18"/>
        </w:rPr>
        <w:t xml:space="preserve"> </w:t>
      </w:r>
      <w:proofErr w:type="spellStart"/>
      <w:r>
        <w:rPr>
          <w:rFonts w:ascii="Calibri" w:eastAsia="Calibri" w:hAnsi="Calibri" w:cs="Calibri"/>
          <w:sz w:val="18"/>
        </w:rPr>
        <w:t>Chooser</w:t>
      </w:r>
      <w:proofErr w:type="spellEnd"/>
      <w:r>
        <w:rPr>
          <w:rFonts w:ascii="Calibri" w:eastAsia="Calibri" w:hAnsi="Calibri" w:cs="Calibri"/>
          <w:sz w:val="18"/>
        </w:rPr>
        <w:t xml:space="preserve">« hat zwar einen englischen Namen, ist aber ansonsten komplett auf Deutsch zu bedienen. Die Webseite </w:t>
      </w:r>
      <w:hyperlink r:id="rId22">
        <w:r>
          <w:rPr>
            <w:rFonts w:ascii="Calibri" w:eastAsia="Calibri" w:hAnsi="Calibri" w:cs="Calibri"/>
            <w:sz w:val="18"/>
          </w:rPr>
          <w:t xml:space="preserve">https://creativecommons.org/choose/?lang=de </w:t>
        </w:r>
      </w:hyperlink>
      <w:r>
        <w:rPr>
          <w:rFonts w:ascii="Calibri" w:eastAsia="Calibri" w:hAnsi="Calibri" w:cs="Calibri"/>
          <w:sz w:val="18"/>
        </w:rPr>
        <w:t>wird von Creative Commons angeboten, um automatisch optimale Lizenzdarstellungen generieren zu lassen.</w:t>
      </w:r>
    </w:p>
    <w:p w:rsidR="006F6128" w:rsidRDefault="006F6128" w:rsidP="00122FE3">
      <w:pPr>
        <w:spacing w:after="120" w:line="293" w:lineRule="auto"/>
        <w:ind w:left="227" w:right="227" w:firstLine="284"/>
      </w:pPr>
      <w:r>
        <w:rPr>
          <w:rFonts w:ascii="Calibri" w:eastAsia="Calibri" w:hAnsi="Calibri" w:cs="Calibri"/>
          <w:sz w:val="18"/>
        </w:rPr>
        <w:t>Schritt für Schritt wird zunächst die passende Lizenz ausgewählt, danach werden alle notwendigen Daten ausgefüllt, und der Nutzer kann wählen, welche Darstellung er sich für das Lizenzsymbol wünscht. Als Ergebnis wird daraus ein Stück HTML</w:t>
      </w:r>
      <w:r w:rsidR="00122FE3">
        <w:rPr>
          <w:rFonts w:ascii="Calibri" w:eastAsia="Calibri" w:hAnsi="Calibri" w:cs="Calibri"/>
          <w:sz w:val="18"/>
        </w:rPr>
        <w:t>-</w:t>
      </w:r>
      <w:r>
        <w:rPr>
          <w:rFonts w:ascii="Calibri" w:eastAsia="Calibri" w:hAnsi="Calibri" w:cs="Calibri"/>
          <w:sz w:val="18"/>
        </w:rPr>
        <w:t>Code erstellt, das man per Copy &amp; Paste auf eine eigene Website übertragen kann.</w:t>
      </w:r>
    </w:p>
    <w:p w:rsidR="006F6128" w:rsidRDefault="006F6128" w:rsidP="00122FE3">
      <w:pPr>
        <w:spacing w:after="120" w:line="293" w:lineRule="auto"/>
        <w:ind w:left="227" w:right="0" w:firstLine="284"/>
      </w:pPr>
      <w:r>
        <w:rPr>
          <w:rFonts w:ascii="Calibri" w:eastAsia="Calibri" w:hAnsi="Calibri" w:cs="Calibri"/>
          <w:sz w:val="18"/>
        </w:rPr>
        <w:t>Der besondere Clou dieses Tools ist etwas versteckt. Erst wenn man auf den Text »Dieser Abschnitt ist optional …« klickt, wird ein ausführliches Feld ausgefahren. Das lohnt sich! Denn wer diese Felder ausfüllt, bekommt einen Lizenzhinweis, der auch maschinenlesbar ist, so dass auch Suchmaschinen, OER-Verzeichnisse etc. alle Daten »automatisch« auslesen können.</w:t>
      </w:r>
    </w:p>
    <w:p w:rsidR="006F6128" w:rsidRDefault="006F6128" w:rsidP="000B45E8">
      <w:pPr>
        <w:pStyle w:val="berschrift6"/>
        <w:spacing w:after="120" w:line="262" w:lineRule="auto"/>
        <w:ind w:left="0" w:hanging="11"/>
      </w:pPr>
      <w:r>
        <w:t>4. Drittmaterial beachten</w:t>
      </w:r>
    </w:p>
    <w:p w:rsidR="006F6128" w:rsidRDefault="006F6128" w:rsidP="00122FE3">
      <w:pPr>
        <w:spacing w:after="240" w:line="259" w:lineRule="auto"/>
        <w:ind w:left="0" w:right="0" w:hanging="11"/>
      </w:pPr>
      <w:r>
        <w:t>Mit »Drittmaterialien« sind solche Inhalte gemeint, die Sie nicht selbst erstellen, sondern von anderen (den Dritten) übernehmen, in Ihr Material einbauen und nun freigeben. Das kann ganz einfach sein, aber auch hier gibt es einige Dinge zu beachten. Daher widmet sich ein gesonderter Abschnitt im Anschluss an diese Schritt-für</w:t>
      </w:r>
      <w:r w:rsidR="000D5973">
        <w:t>-</w:t>
      </w:r>
      <w:r>
        <w:t>Schritt-Anleitung den entsprechenden Besonderheiten.</w:t>
      </w:r>
    </w:p>
    <w:p w:rsidR="006F6128" w:rsidRDefault="006F6128" w:rsidP="00122FE3">
      <w:pPr>
        <w:pStyle w:val="berschrift6"/>
        <w:spacing w:after="240" w:line="262" w:lineRule="auto"/>
        <w:ind w:left="0" w:hanging="11"/>
      </w:pPr>
      <w:r>
        <w:t>5. Material veröffentlichen</w:t>
      </w:r>
    </w:p>
    <w:p w:rsidR="006F6128" w:rsidRDefault="000D5973" w:rsidP="00FC47AF">
      <w:pPr>
        <w:spacing w:after="120" w:line="259" w:lineRule="auto"/>
        <w:ind w:left="0" w:right="0" w:hanging="11"/>
      </w:pPr>
      <w:r>
        <w:t>Es gibt […]</w:t>
      </w:r>
      <w:r w:rsidR="006F6128">
        <w:t xml:space="preserve"> nicht einen zentralen Ort, an dem man OER veröffentlichen kann. Grundsätzlich kann zwischen verschiedenen Möglichkeiten unterschieden werden:</w:t>
      </w:r>
    </w:p>
    <w:p w:rsidR="006F6128" w:rsidRDefault="006F6128" w:rsidP="006F6128">
      <w:pPr>
        <w:numPr>
          <w:ilvl w:val="0"/>
          <w:numId w:val="4"/>
        </w:numPr>
        <w:ind w:right="0" w:hanging="283"/>
      </w:pPr>
      <w:r>
        <w:t>eigene Website (»Modell Blog«)</w:t>
      </w:r>
    </w:p>
    <w:p w:rsidR="006F6128" w:rsidRDefault="006F6128" w:rsidP="006F6128">
      <w:pPr>
        <w:numPr>
          <w:ilvl w:val="0"/>
          <w:numId w:val="4"/>
        </w:numPr>
        <w:ind w:right="0" w:hanging="283"/>
      </w:pPr>
      <w:r>
        <w:t>eine allgemeine Plattform für OER (»Modell ZUM.de«)</w:t>
      </w:r>
    </w:p>
    <w:p w:rsidR="006F6128" w:rsidRDefault="006F6128" w:rsidP="006F6128">
      <w:pPr>
        <w:numPr>
          <w:ilvl w:val="0"/>
          <w:numId w:val="4"/>
        </w:numPr>
        <w:ind w:right="0" w:hanging="283"/>
      </w:pPr>
      <w:r>
        <w:t xml:space="preserve">Plattformen für bestimmte Fächer/Themen (»Modell </w:t>
      </w:r>
      <w:proofErr w:type="spellStart"/>
      <w:r>
        <w:t>Serlo</w:t>
      </w:r>
      <w:proofErr w:type="spellEnd"/>
      <w:r>
        <w:t>«)</w:t>
      </w:r>
    </w:p>
    <w:p w:rsidR="006F6128" w:rsidRDefault="006F6128" w:rsidP="00FC47AF">
      <w:pPr>
        <w:numPr>
          <w:ilvl w:val="0"/>
          <w:numId w:val="4"/>
        </w:numPr>
        <w:spacing w:after="120" w:line="259" w:lineRule="auto"/>
        <w:ind w:left="284" w:right="0" w:hanging="284"/>
      </w:pPr>
      <w:r>
        <w:t>eine Plattform für spezielle Medienformen (»Modell YouTube«)</w:t>
      </w:r>
    </w:p>
    <w:p w:rsidR="006F6128" w:rsidRDefault="006F6128" w:rsidP="00122FE3">
      <w:pPr>
        <w:spacing w:after="120" w:line="259" w:lineRule="auto"/>
        <w:ind w:left="0" w:right="0" w:hanging="11"/>
      </w:pPr>
      <w:r>
        <w:t>Die Möglichkeiten schließen sich keineswegs gegenseitig aus. Ein Material kann auch an mehreren Orten veröffentlicht werden.</w:t>
      </w:r>
    </w:p>
    <w:p w:rsidR="006F6128" w:rsidRDefault="000B45E8" w:rsidP="00122FE3">
      <w:pPr>
        <w:spacing w:after="120" w:line="259" w:lineRule="auto"/>
        <w:ind w:left="-11" w:right="0" w:firstLine="284"/>
      </w:pPr>
      <w:r>
        <w:t>[…]</w:t>
      </w:r>
    </w:p>
    <w:p w:rsidR="006F6128" w:rsidRDefault="006F6128" w:rsidP="00FC47AF">
      <w:pPr>
        <w:numPr>
          <w:ilvl w:val="0"/>
          <w:numId w:val="5"/>
        </w:numPr>
        <w:spacing w:after="120" w:line="259" w:lineRule="auto"/>
        <w:ind w:left="249" w:right="0" w:hanging="249"/>
        <w:jc w:val="left"/>
      </w:pPr>
      <w:r>
        <w:rPr>
          <w:b/>
        </w:rPr>
        <w:t>Eigene Website</w:t>
      </w:r>
    </w:p>
    <w:p w:rsidR="006F6128" w:rsidRDefault="006F6128" w:rsidP="00FC47AF">
      <w:pPr>
        <w:spacing w:after="120" w:line="259" w:lineRule="auto"/>
        <w:ind w:left="0" w:right="0" w:hanging="11"/>
      </w:pPr>
      <w:r>
        <w:t>Wer bereits über eine eigene Website verfügt, kann das Material dort veröffentlichen. Der Vorteil: Man hat volle Kontrolle, wie man sein Material anbieten möchte. Der Nachteil: Man muss dafür sorgen, dass das Material auch gefunden wird.</w:t>
      </w:r>
    </w:p>
    <w:p w:rsidR="006F6128" w:rsidRDefault="006F6128" w:rsidP="00FC47AF">
      <w:pPr>
        <w:spacing w:after="120" w:line="259" w:lineRule="auto"/>
        <w:ind w:left="-11" w:right="0" w:firstLine="284"/>
      </w:pPr>
      <w:r>
        <w:t>»Eigene« Website muss nicht unbedingt auf der persönlichen Ebene gemeint sein. Das kann auch die Website einer Schule, einer Initiative, einer Fachgruppe etc. sein (Abb. 22).</w:t>
      </w:r>
    </w:p>
    <w:p w:rsidR="006F6128" w:rsidRDefault="006F6128" w:rsidP="006F6128">
      <w:pPr>
        <w:spacing w:after="99" w:line="259" w:lineRule="auto"/>
        <w:ind w:left="1" w:right="0" w:firstLine="0"/>
        <w:jc w:val="left"/>
      </w:pPr>
      <w:r>
        <w:rPr>
          <w:noProof/>
        </w:rPr>
        <w:lastRenderedPageBreak/>
        <w:drawing>
          <wp:inline distT="0" distB="0" distL="0" distR="0" wp14:anchorId="432DFC41" wp14:editId="56332A45">
            <wp:extent cx="3602736" cy="3749040"/>
            <wp:effectExtent l="0" t="0" r="0" b="0"/>
            <wp:docPr id="159114" name="Picture 159114"/>
            <wp:cNvGraphicFramePr/>
            <a:graphic xmlns:a="http://schemas.openxmlformats.org/drawingml/2006/main">
              <a:graphicData uri="http://schemas.openxmlformats.org/drawingml/2006/picture">
                <pic:pic xmlns:pic="http://schemas.openxmlformats.org/drawingml/2006/picture">
                  <pic:nvPicPr>
                    <pic:cNvPr id="159114" name="Picture 159114"/>
                    <pic:cNvPicPr/>
                  </pic:nvPicPr>
                  <pic:blipFill>
                    <a:blip r:embed="rId23"/>
                    <a:stretch>
                      <a:fillRect/>
                    </a:stretch>
                  </pic:blipFill>
                  <pic:spPr>
                    <a:xfrm>
                      <a:off x="0" y="0"/>
                      <a:ext cx="3602736" cy="3749040"/>
                    </a:xfrm>
                    <a:prstGeom prst="rect">
                      <a:avLst/>
                    </a:prstGeom>
                  </pic:spPr>
                </pic:pic>
              </a:graphicData>
            </a:graphic>
          </wp:inline>
        </w:drawing>
      </w:r>
    </w:p>
    <w:p w:rsidR="006F6128" w:rsidRDefault="006F6128" w:rsidP="00FC47AF">
      <w:pPr>
        <w:spacing w:after="240" w:line="230" w:lineRule="auto"/>
        <w:ind w:left="0" w:right="0" w:hanging="11"/>
        <w:jc w:val="left"/>
      </w:pPr>
      <w:r>
        <w:rPr>
          <w:rFonts w:ascii="Calibri" w:eastAsia="Calibri" w:hAnsi="Calibri" w:cs="Calibri"/>
          <w:i/>
          <w:sz w:val="17"/>
        </w:rPr>
        <w:t>Abb. 22: OER auf der Website einer Schule, hier des Gymnasiums  Lerchenfeld in Hamburg | Screenshot von</w:t>
      </w:r>
      <w:hyperlink r:id="rId24">
        <w:r>
          <w:rPr>
            <w:rFonts w:ascii="Calibri" w:eastAsia="Calibri" w:hAnsi="Calibri" w:cs="Calibri"/>
            <w:i/>
            <w:sz w:val="17"/>
          </w:rPr>
          <w:t xml:space="preserve"> http://www.gyle.de/profil/</w:t>
        </w:r>
      </w:hyperlink>
      <w:hyperlink r:id="rId25">
        <w:r>
          <w:rPr>
            <w:rFonts w:ascii="Calibri" w:eastAsia="Calibri" w:hAnsi="Calibri" w:cs="Calibri"/>
            <w:i/>
            <w:sz w:val="17"/>
          </w:rPr>
          <w:t xml:space="preserve"> </w:t>
        </w:r>
      </w:hyperlink>
      <w:hyperlink r:id="rId26">
        <w:r>
          <w:rPr>
            <w:rFonts w:ascii="Calibri" w:eastAsia="Calibri" w:hAnsi="Calibri" w:cs="Calibri"/>
            <w:i/>
            <w:sz w:val="17"/>
          </w:rPr>
          <w:t>digitale-medien/</w:t>
        </w:r>
        <w:proofErr w:type="spellStart"/>
        <w:r>
          <w:rPr>
            <w:rFonts w:ascii="Calibri" w:eastAsia="Calibri" w:hAnsi="Calibri" w:cs="Calibri"/>
            <w:i/>
            <w:sz w:val="17"/>
          </w:rPr>
          <w:t>mediencurriculum</w:t>
        </w:r>
        <w:proofErr w:type="spellEnd"/>
        <w:r>
          <w:rPr>
            <w:rFonts w:ascii="Calibri" w:eastAsia="Calibri" w:hAnsi="Calibri" w:cs="Calibri"/>
            <w:i/>
            <w:sz w:val="17"/>
          </w:rPr>
          <w:t>/</w:t>
        </w:r>
      </w:hyperlink>
    </w:p>
    <w:p w:rsidR="006F6128" w:rsidRDefault="006F6128" w:rsidP="00FC47AF">
      <w:pPr>
        <w:numPr>
          <w:ilvl w:val="0"/>
          <w:numId w:val="5"/>
        </w:numPr>
        <w:spacing w:after="120" w:line="259" w:lineRule="auto"/>
        <w:ind w:left="249" w:right="0" w:hanging="249"/>
        <w:jc w:val="left"/>
      </w:pPr>
      <w:r>
        <w:rPr>
          <w:b/>
        </w:rPr>
        <w:t>Eine allgemeine Plattform für OER</w:t>
      </w:r>
    </w:p>
    <w:p w:rsidR="006F6128" w:rsidRDefault="006F6128" w:rsidP="00FC47AF">
      <w:pPr>
        <w:spacing w:after="120" w:line="259" w:lineRule="auto"/>
        <w:ind w:left="0" w:right="0" w:hanging="11"/>
      </w:pPr>
      <w:r>
        <w:t>Es gibt inzwischen einige Anlaufstellen für OER im deutschsprachigen Bereich. Ganz vorne muss dabei ZUM.de – die Zentrale für Unterrichtsmedien im Internet e. V. genannt werden (siehe folgende Hintergrund-Box).</w:t>
      </w:r>
    </w:p>
    <w:p w:rsidR="006F6128" w:rsidRDefault="00FC47AF" w:rsidP="00FC47AF">
      <w:pPr>
        <w:spacing w:after="180" w:line="259" w:lineRule="auto"/>
        <w:ind w:left="-11" w:right="0" w:firstLine="284"/>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03E97F0C" wp14:editId="2FBBAB01">
                <wp:simplePos x="0" y="0"/>
                <wp:positionH relativeFrom="column">
                  <wp:posOffset>-46355</wp:posOffset>
                </wp:positionH>
                <wp:positionV relativeFrom="paragraph">
                  <wp:posOffset>732155</wp:posOffset>
                </wp:positionV>
                <wp:extent cx="5992495" cy="6101080"/>
                <wp:effectExtent l="0" t="0" r="27305" b="0"/>
                <wp:wrapNone/>
                <wp:docPr id="155304" name="Group 155304"/>
                <wp:cNvGraphicFramePr/>
                <a:graphic xmlns:a="http://schemas.openxmlformats.org/drawingml/2006/main">
                  <a:graphicData uri="http://schemas.microsoft.com/office/word/2010/wordprocessingGroup">
                    <wpg:wgp>
                      <wpg:cNvGrpSpPr/>
                      <wpg:grpSpPr>
                        <a:xfrm>
                          <a:off x="0" y="0"/>
                          <a:ext cx="5992495" cy="6101080"/>
                          <a:chOff x="-1168400" y="-1478280"/>
                          <a:chExt cx="5992496" cy="6101080"/>
                        </a:xfrm>
                      </wpg:grpSpPr>
                      <wps:wsp>
                        <wps:cNvPr id="11589" name="Shape 11589"/>
                        <wps:cNvSpPr/>
                        <wps:spPr>
                          <a:xfrm>
                            <a:off x="-1168400" y="-1478280"/>
                            <a:ext cx="5933441" cy="1569720"/>
                          </a:xfrm>
                          <a:custGeom>
                            <a:avLst/>
                            <a:gdLst/>
                            <a:ahLst/>
                            <a:cxnLst/>
                            <a:rect l="0" t="0" r="0" b="0"/>
                            <a:pathLst>
                              <a:path w="4824045" h="2641600">
                                <a:moveTo>
                                  <a:pt x="0" y="0"/>
                                </a:moveTo>
                                <a:lnTo>
                                  <a:pt x="4680052" y="0"/>
                                </a:lnTo>
                                <a:cubicBezTo>
                                  <a:pt x="4824045" y="0"/>
                                  <a:pt x="4824045" y="144005"/>
                                  <a:pt x="4824045" y="144005"/>
                                </a:cubicBezTo>
                                <a:lnTo>
                                  <a:pt x="4824045" y="2641600"/>
                                </a:lnTo>
                                <a:lnTo>
                                  <a:pt x="0" y="2641600"/>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1590" name="Shape 11590"/>
                        <wps:cNvSpPr/>
                        <wps:spPr>
                          <a:xfrm>
                            <a:off x="4824046" y="2620124"/>
                            <a:ext cx="50" cy="2002676"/>
                          </a:xfrm>
                          <a:custGeom>
                            <a:avLst/>
                            <a:gdLst/>
                            <a:ahLst/>
                            <a:cxnLst/>
                            <a:rect l="0" t="0" r="0" b="0"/>
                            <a:pathLst>
                              <a:path w="50" h="2002676">
                                <a:moveTo>
                                  <a:pt x="50" y="0"/>
                                </a:moveTo>
                                <a:lnTo>
                                  <a:pt x="50" y="2002676"/>
                                </a:lnTo>
                                <a:lnTo>
                                  <a:pt x="0" y="2002676"/>
                                </a:lnTo>
                                <a:lnTo>
                                  <a:pt x="0" y="381"/>
                                </a:lnTo>
                                <a:lnTo>
                                  <a:pt x="5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11627" name="Picture 11627"/>
                          <pic:cNvPicPr/>
                        </pic:nvPicPr>
                        <pic:blipFill>
                          <a:blip r:embed="rId20"/>
                          <a:stretch>
                            <a:fillRect/>
                          </a:stretch>
                        </pic:blipFill>
                        <pic:spPr>
                          <a:xfrm>
                            <a:off x="3985651" y="-1422218"/>
                            <a:ext cx="261000" cy="24835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F8928" id="Group 155304" o:spid="_x0000_s1026" style="position:absolute;margin-left:-3.65pt;margin-top:57.65pt;width:471.85pt;height:480.4pt;z-index:-251644928;mso-width-relative:margin;mso-height-relative:margin" coordorigin="-11684,-14782" coordsize="59924,6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">
                <v:shape id="Shape 11589" o:spid="_x0000_s1027" style="position:absolute;left:-11684;top:-14782;width:59334;height:15696;visibility:visible;mso-wrap-style:square;v-text-anchor:top" coordsize="4824045,26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" path="m,l4680052,v143993,,143993,144005,143993,144005l4824045,2641600,,2641600,,xe" fillcolor="#e3e3e3" stroked="f" strokeweight="0">
                  <v:stroke miterlimit="83231f" joinstyle="miter"/>
                  <v:path arrowok="t" textboxrect="0,0,4824045,2641600"/>
                </v:shape>
                <v:shape id="Shape 11590" o:spid="_x0000_s1028" style="position:absolute;left:48240;top:26201;width:0;height:20027;visibility:visible;mso-wrap-style:square;v-text-anchor:top" coordsize="50,200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" path="m50,r,2002676l,2002676,,381,50,xe" fillcolor="#e3e3e3" stroked="f" strokeweight="0">
                  <v:stroke miterlimit="83231f" joinstyle="miter"/>
                  <v:path arrowok="t" textboxrect="0,0,50,2002676"/>
                </v:shape>
                <v:shape id="Picture 11627" o:spid="_x0000_s1029" type="#_x0000_t75" style="position:absolute;left:39856;top:-14222;width:2610;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">
                  <v:imagedata r:id="rId20" o:title=""/>
                </v:shape>
              </v:group>
            </w:pict>
          </mc:Fallback>
        </mc:AlternateContent>
      </w:r>
      <w:r w:rsidR="006F6128">
        <w:t>Der (große) Vorteil einer solchen Plattform: Das Material ist »am richtigen Ort«, der genau für so etwas erfunden wurde und an dem es Ansprechpartner und Gleichgesinnte gibt. Der (überschaubare) Nachteil: Man muss sich den Gegebenheiten anpassen und braucht eine erste Einarbeitung zur Orientierung in der großen ZUM.</w:t>
      </w:r>
    </w:p>
    <w:p w:rsidR="006F6128" w:rsidRDefault="006F6128" w:rsidP="006F6128">
      <w:pPr>
        <w:spacing w:after="133" w:line="252" w:lineRule="auto"/>
        <w:ind w:left="-3" w:right="105"/>
        <w:jc w:val="left"/>
      </w:pPr>
      <w:r>
        <w:rPr>
          <w:rFonts w:ascii="Calibri" w:eastAsia="Calibri" w:hAnsi="Calibri" w:cs="Calibri"/>
          <w:i/>
          <w:sz w:val="24"/>
        </w:rPr>
        <w:t>ZUM.de – Zentrale für Unterrichtsmedien im Internet e. V.</w:t>
      </w:r>
    </w:p>
    <w:p w:rsidR="006F6128" w:rsidRDefault="006F6128" w:rsidP="00FC47AF">
      <w:pPr>
        <w:spacing w:after="120" w:line="293" w:lineRule="auto"/>
        <w:ind w:left="0" w:right="0" w:hanging="11"/>
      </w:pPr>
      <w:r>
        <w:rPr>
          <w:rFonts w:ascii="Calibri" w:eastAsia="Calibri" w:hAnsi="Calibri" w:cs="Calibri"/>
          <w:sz w:val="18"/>
        </w:rPr>
        <w:t>Hinter ZUM.de steht ein gemeinnütziger Verein, dessen Arbeit von Lehrkräften ehrenamtlich geleistet wird und der bereits 1997 gegründet wurde. Die ZUM kann als Pionier und Platzhirsch in Sachen OER in Deutschland gelten.</w:t>
      </w:r>
    </w:p>
    <w:p w:rsidR="006F6128" w:rsidRDefault="006F6128" w:rsidP="00FC47AF">
      <w:pPr>
        <w:spacing w:after="120" w:line="293" w:lineRule="auto"/>
        <w:ind w:left="-11" w:right="0" w:firstLine="261"/>
      </w:pPr>
      <w:r>
        <w:rPr>
          <w:rFonts w:ascii="Calibri" w:eastAsia="Calibri" w:hAnsi="Calibri" w:cs="Calibri"/>
          <w:sz w:val="18"/>
        </w:rPr>
        <w:t xml:space="preserve">Es gibt Bereiche für alle Schulformen und -fächer. Ein Großteil der ZUM ist als Wiki organisiert, also in Form von Websites, die man (nach Anmeldung) bearbeiten kann. Außerdem gibt es viele Zusatzangebote wie </w:t>
      </w:r>
      <w:proofErr w:type="spellStart"/>
      <w:r>
        <w:rPr>
          <w:rFonts w:ascii="Calibri" w:eastAsia="Calibri" w:hAnsi="Calibri" w:cs="Calibri"/>
          <w:sz w:val="18"/>
        </w:rPr>
        <w:t>kollaborative</w:t>
      </w:r>
      <w:proofErr w:type="spellEnd"/>
      <w:r>
        <w:rPr>
          <w:rFonts w:ascii="Calibri" w:eastAsia="Calibri" w:hAnsi="Calibri" w:cs="Calibri"/>
          <w:sz w:val="18"/>
        </w:rPr>
        <w:t xml:space="preserve"> Textdokumente (</w:t>
      </w:r>
      <w:proofErr w:type="spellStart"/>
      <w:r>
        <w:rPr>
          <w:rFonts w:ascii="Calibri" w:eastAsia="Calibri" w:hAnsi="Calibri" w:cs="Calibri"/>
          <w:sz w:val="18"/>
        </w:rPr>
        <w:t>Etherpads</w:t>
      </w:r>
      <w:proofErr w:type="spellEnd"/>
      <w:r>
        <w:rPr>
          <w:rFonts w:ascii="Calibri" w:eastAsia="Calibri" w:hAnsi="Calibri" w:cs="Calibri"/>
          <w:sz w:val="18"/>
        </w:rPr>
        <w:t xml:space="preserve">), einen regen Blog-Betrieb oder das </w:t>
      </w:r>
      <w:proofErr w:type="spellStart"/>
      <w:r>
        <w:rPr>
          <w:rFonts w:ascii="Calibri" w:eastAsia="Calibri" w:hAnsi="Calibri" w:cs="Calibri"/>
          <w:sz w:val="18"/>
        </w:rPr>
        <w:t>GrundschulLernportal</w:t>
      </w:r>
      <w:proofErr w:type="spellEnd"/>
      <w:r>
        <w:rPr>
          <w:rFonts w:ascii="Calibri" w:eastAsia="Calibri" w:hAnsi="Calibri" w:cs="Calibri"/>
          <w:sz w:val="18"/>
        </w:rPr>
        <w:t>.</w:t>
      </w:r>
    </w:p>
    <w:p w:rsidR="006F6128" w:rsidRDefault="006F6128" w:rsidP="00FC47AF">
      <w:pPr>
        <w:spacing w:after="240" w:line="293" w:lineRule="auto"/>
        <w:ind w:left="-11" w:right="0" w:firstLine="261"/>
      </w:pPr>
      <w:r>
        <w:rPr>
          <w:rFonts w:ascii="Calibri" w:eastAsia="Calibri" w:hAnsi="Calibri" w:cs="Calibri"/>
          <w:sz w:val="18"/>
        </w:rPr>
        <w:t>Je nach Jahreszeit wird das Angebot unter zum.de von 50.000 bis 100.000 Personen pro Tag genutzt.</w:t>
      </w:r>
    </w:p>
    <w:p w:rsidR="006F6128" w:rsidRDefault="006F6128" w:rsidP="00FC47AF">
      <w:pPr>
        <w:numPr>
          <w:ilvl w:val="0"/>
          <w:numId w:val="6"/>
        </w:numPr>
        <w:spacing w:after="120" w:line="259" w:lineRule="auto"/>
        <w:ind w:left="249" w:right="0" w:hanging="249"/>
        <w:jc w:val="left"/>
      </w:pPr>
      <w:r>
        <w:rPr>
          <w:b/>
        </w:rPr>
        <w:t>Plattformen für bestimmte Fächer/Themen</w:t>
      </w:r>
    </w:p>
    <w:p w:rsidR="006F6128" w:rsidRDefault="006F6128" w:rsidP="00FC47AF">
      <w:pPr>
        <w:spacing w:after="120" w:line="259" w:lineRule="auto"/>
        <w:ind w:left="0" w:right="0" w:hanging="11"/>
      </w:pPr>
      <w:r>
        <w:t>Wie die entsprechenden Listen in Kapitel 4 zeigen, existieren viele thematisch fokussierte Webangebote zu OER. Viele davon sind offen für weitere Materialien. Der Vorteil: Das Material ist »in guter Gesellschaft« und wird leichter gefunden. Der Nachteil: Man muss die Grenzen der Plattform akzeptieren.</w:t>
      </w:r>
    </w:p>
    <w:p w:rsidR="006F6128" w:rsidRDefault="006F6128" w:rsidP="00FC47AF">
      <w:pPr>
        <w:spacing w:after="120" w:line="259" w:lineRule="auto"/>
        <w:ind w:left="-11" w:right="0" w:firstLine="284"/>
      </w:pPr>
      <w:r>
        <w:t xml:space="preserve">Große Beispiele sind </w:t>
      </w:r>
      <w:proofErr w:type="spellStart"/>
      <w:r>
        <w:t>Serlo</w:t>
      </w:r>
      <w:proofErr w:type="spellEnd"/>
      <w:r>
        <w:t xml:space="preserve"> für den Bereich Mathematik oder </w:t>
      </w:r>
      <w:proofErr w:type="spellStart"/>
      <w:r>
        <w:t>rpivirtuell</w:t>
      </w:r>
      <w:proofErr w:type="spellEnd"/>
      <w:r>
        <w:t xml:space="preserve"> für den Bereich Religion.</w:t>
      </w:r>
    </w:p>
    <w:p w:rsidR="006F6128" w:rsidRDefault="006F6128" w:rsidP="00FC47AF">
      <w:pPr>
        <w:numPr>
          <w:ilvl w:val="0"/>
          <w:numId w:val="6"/>
        </w:numPr>
        <w:spacing w:after="120" w:line="259" w:lineRule="auto"/>
        <w:ind w:left="249" w:right="0" w:hanging="249"/>
        <w:jc w:val="left"/>
      </w:pPr>
      <w:r>
        <w:rPr>
          <w:b/>
        </w:rPr>
        <w:t>Eine Plattform für spezielle Medienformen</w:t>
      </w:r>
    </w:p>
    <w:p w:rsidR="006F6128" w:rsidRDefault="006F6128" w:rsidP="00FC47AF">
      <w:pPr>
        <w:spacing w:after="120" w:line="259" w:lineRule="auto"/>
        <w:ind w:left="0" w:right="0" w:hanging="11"/>
      </w:pPr>
      <w:r>
        <w:t xml:space="preserve">Es gibt Flickr für Fotos, </w:t>
      </w:r>
      <w:proofErr w:type="spellStart"/>
      <w:r>
        <w:t>SoundCloud</w:t>
      </w:r>
      <w:proofErr w:type="spellEnd"/>
      <w:r>
        <w:t xml:space="preserve"> für Musik, YouTube für Videos und andere Plattformen mehr, die sich auf bestimmte Medienformen spezialisiert haben. Allerdings kommen hier nicht nur Materialien für </w:t>
      </w:r>
      <w:r>
        <w:lastRenderedPageBreak/>
        <w:t>die Schule, sondern aus allen Bereichen zusammen, von der Familie bis zur Politik, von Albernheiten bis zu Nobelpreisträgern. Damit wären wir schon beim Nachteil: Man hat keinen Einfluss auf die Umgebung, in der gegebenenfalls auch unangemessene Inhalte und Werbung auftauchen können. Vor diesem Hintergrund wird diese Option in der Praxis von Lehrkräften häufig unter Wert eingeschätzt. Denn der Vorteil auf der anderen Seite ist: Diese Seiten werden von sehr, sehr vielen Menschen genutzt und spielen auch für die Auffindbarkeit durch Suchmaschinen eine große Rolle.</w:t>
      </w:r>
    </w:p>
    <w:p w:rsidR="006F6128" w:rsidRDefault="006F6128" w:rsidP="00FC47AF">
      <w:pPr>
        <w:spacing w:after="120" w:line="259" w:lineRule="auto"/>
        <w:ind w:left="-11" w:right="0" w:firstLine="284"/>
      </w:pPr>
      <w:r>
        <w:t>Entscheidend ist dabei, dass die Plattform eine maschinenlesbare Kennzeichnung der freien Lizenz ermöglicht, denn nur so wird das Material auch entsprechend gefunden. Das ist in der Regel automatisch der Fall, wenn die Plattform beim Hochladen eines Materials nach einer entsprechenden Lizenzierung fragt.</w:t>
      </w:r>
    </w:p>
    <w:p w:rsidR="006F6128" w:rsidRDefault="00FC47AF" w:rsidP="00FC47AF">
      <w:pPr>
        <w:spacing w:after="240" w:line="259" w:lineRule="auto"/>
        <w:ind w:left="-11" w:right="0" w:firstLine="284"/>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4D9C0F51" wp14:editId="77047AFA">
                <wp:simplePos x="0" y="0"/>
                <wp:positionH relativeFrom="column">
                  <wp:posOffset>-200548</wp:posOffset>
                </wp:positionH>
                <wp:positionV relativeFrom="paragraph">
                  <wp:posOffset>461906</wp:posOffset>
                </wp:positionV>
                <wp:extent cx="6060440" cy="1528954"/>
                <wp:effectExtent l="0" t="0" r="0" b="0"/>
                <wp:wrapNone/>
                <wp:docPr id="155682" name="Group 155682"/>
                <wp:cNvGraphicFramePr/>
                <a:graphic xmlns:a="http://schemas.openxmlformats.org/drawingml/2006/main">
                  <a:graphicData uri="http://schemas.microsoft.com/office/word/2010/wordprocessingGroup">
                    <wpg:wgp>
                      <wpg:cNvGrpSpPr/>
                      <wpg:grpSpPr>
                        <a:xfrm>
                          <a:off x="0" y="0"/>
                          <a:ext cx="6060440" cy="1528954"/>
                          <a:chOff x="0" y="0"/>
                          <a:chExt cx="6060440" cy="2970197"/>
                        </a:xfrm>
                      </wpg:grpSpPr>
                      <wps:wsp>
                        <wps:cNvPr id="11632" name="Shape 11632"/>
                        <wps:cNvSpPr/>
                        <wps:spPr>
                          <a:xfrm>
                            <a:off x="0" y="0"/>
                            <a:ext cx="45" cy="2498575"/>
                          </a:xfrm>
                          <a:custGeom>
                            <a:avLst/>
                            <a:gdLst/>
                            <a:ahLst/>
                            <a:cxnLst/>
                            <a:rect l="0" t="0" r="0" b="0"/>
                            <a:pathLst>
                              <a:path w="45" h="2498575">
                                <a:moveTo>
                                  <a:pt x="0" y="0"/>
                                </a:moveTo>
                                <a:lnTo>
                                  <a:pt x="45" y="981"/>
                                </a:lnTo>
                                <a:lnTo>
                                  <a:pt x="45" y="2498575"/>
                                </a:lnTo>
                                <a:lnTo>
                                  <a:pt x="0" y="2498575"/>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1633" name="Shape 11633"/>
                        <wps:cNvSpPr/>
                        <wps:spPr>
                          <a:xfrm>
                            <a:off x="44" y="2"/>
                            <a:ext cx="6060396" cy="2970195"/>
                          </a:xfrm>
                          <a:custGeom>
                            <a:avLst/>
                            <a:gdLst/>
                            <a:ahLst/>
                            <a:cxnLst/>
                            <a:rect l="0" t="0" r="0" b="0"/>
                            <a:pathLst>
                              <a:path w="4824051" h="2146300">
                                <a:moveTo>
                                  <a:pt x="144005" y="0"/>
                                </a:moveTo>
                                <a:lnTo>
                                  <a:pt x="4824051" y="0"/>
                                </a:lnTo>
                                <a:lnTo>
                                  <a:pt x="4824051" y="2146300"/>
                                </a:lnTo>
                                <a:lnTo>
                                  <a:pt x="0" y="2146300"/>
                                </a:lnTo>
                                <a:lnTo>
                                  <a:pt x="0" y="144005"/>
                                </a:lnTo>
                                <a:cubicBezTo>
                                  <a:pt x="0" y="0"/>
                                  <a:pt x="144005" y="0"/>
                                  <a:pt x="144005"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11670" name="Picture 11670"/>
                          <pic:cNvPicPr/>
                        </pic:nvPicPr>
                        <pic:blipFill>
                          <a:blip r:embed="rId20"/>
                          <a:stretch>
                            <a:fillRect/>
                          </a:stretch>
                        </pic:blipFill>
                        <pic:spPr>
                          <a:xfrm>
                            <a:off x="5359523" y="70298"/>
                            <a:ext cx="261000" cy="52181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50405" id="Group 155682" o:spid="_x0000_s1026" style="position:absolute;margin-left:-15.8pt;margin-top:36.35pt;width:477.2pt;height:120.4pt;z-index:-251643904;mso-width-relative:margin;mso-height-relative:margin" coordsize="60604,2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">
                <v:shape id="Shape 11632" o:spid="_x0000_s1027" style="position:absolute;width:0;height:24985;visibility:visible;mso-wrap-style:square;v-text-anchor:top" coordsize="45,24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" path="m,l45,981r,2497594l,2498575,,xe" fillcolor="#e3e3e3" stroked="f" strokeweight="0">
                  <v:stroke miterlimit="83231f" joinstyle="miter"/>
                  <v:path arrowok="t" textboxrect="0,0,45,2498575"/>
                </v:shape>
                <v:shape id="Shape 11633" o:spid="_x0000_s1028" style="position:absolute;width:60604;height:29701;visibility:visible;mso-wrap-style:square;v-text-anchor:top" coordsize="4824051,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" path="m144005,l4824051,r,2146300l,2146300,,144005c,,144005,,144005,xe" fillcolor="#e3e3e3" stroked="f" strokeweight="0">
                  <v:stroke miterlimit="83231f" joinstyle="miter"/>
                  <v:path arrowok="t" textboxrect="0,0,4824051,2146300"/>
                </v:shape>
                <v:shape id="Picture 11670" o:spid="_x0000_s1029" type="#_x0000_t75" style="position:absolute;left:53595;top:702;width:2610;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">
                  <v:imagedata r:id="rId20" o:title=""/>
                </v:shape>
              </v:group>
            </w:pict>
          </mc:Fallback>
        </mc:AlternateContent>
      </w:r>
      <w:r>
        <w:t>Einen Sonderfall</w:t>
      </w:r>
      <w:r w:rsidR="006F6128">
        <w:t xml:space="preserve"> stellt </w:t>
      </w:r>
      <w:r>
        <w:t xml:space="preserve">dabei </w:t>
      </w:r>
      <w:r w:rsidR="006F6128">
        <w:t>die Plattform Wikimedia Commons dar, auf der ausschließlich Materialien unter freier Lizenz zu find</w:t>
      </w:r>
      <w:r>
        <w:t>en sind. […]</w:t>
      </w:r>
    </w:p>
    <w:p w:rsidR="006F6128" w:rsidRDefault="006F6128" w:rsidP="006F6128">
      <w:pPr>
        <w:pStyle w:val="berschrift5"/>
        <w:spacing w:after="173" w:line="252" w:lineRule="auto"/>
        <w:ind w:left="-3"/>
      </w:pPr>
      <w:r>
        <w:rPr>
          <w:i/>
        </w:rPr>
        <w:t>Die Facebook-Gruppe zu OER</w:t>
      </w:r>
    </w:p>
    <w:p w:rsidR="006F6128" w:rsidRDefault="006F6128" w:rsidP="00FC47AF">
      <w:pPr>
        <w:spacing w:after="120" w:line="293" w:lineRule="auto"/>
        <w:ind w:left="0" w:right="0" w:hanging="11"/>
      </w:pPr>
      <w:r>
        <w:rPr>
          <w:rFonts w:ascii="Calibri" w:eastAsia="Calibri" w:hAnsi="Calibri" w:cs="Calibri"/>
          <w:sz w:val="18"/>
        </w:rPr>
        <w:t xml:space="preserve">Auf Facebook gibt es eine Gruppe namens »OER – Open Educational Resources im deutschsprachigen Raum« mit deutlich vierstelliger Mitgliederzahl. </w:t>
      </w:r>
      <w:hyperlink r:id="rId27">
        <w:r>
          <w:rPr>
            <w:rFonts w:ascii="Calibri" w:eastAsia="Calibri" w:hAnsi="Calibri" w:cs="Calibri"/>
            <w:sz w:val="18"/>
          </w:rPr>
          <w:t>https://www.facebook.com/groups/oerde</w:t>
        </w:r>
      </w:hyperlink>
    </w:p>
    <w:p w:rsidR="006F6128" w:rsidRDefault="006F6128" w:rsidP="00FC47AF">
      <w:pPr>
        <w:spacing w:after="120" w:line="293" w:lineRule="auto"/>
        <w:ind w:left="-11" w:right="0" w:firstLine="261"/>
      </w:pPr>
      <w:r>
        <w:rPr>
          <w:rFonts w:ascii="Calibri" w:eastAsia="Calibri" w:hAnsi="Calibri" w:cs="Calibri"/>
          <w:sz w:val="18"/>
        </w:rPr>
        <w:t>In der Gruppe werden Hinweise, Fragen und Diskussionen zu OER im deutschsprachigen Raum geteilt. Hier kann man beispielsweise nachfragen, wenn man auf der Suche nach einer digitalen Heimat für das eigene Material ist.</w:t>
      </w:r>
    </w:p>
    <w:p w:rsidR="006F6128" w:rsidRDefault="006F6128" w:rsidP="000B45E8">
      <w:pPr>
        <w:spacing w:after="180" w:line="293" w:lineRule="auto"/>
        <w:ind w:left="-11" w:right="0" w:firstLine="261"/>
      </w:pPr>
      <w:r>
        <w:rPr>
          <w:rFonts w:ascii="Calibri" w:eastAsia="Calibri" w:hAnsi="Calibri" w:cs="Calibri"/>
          <w:sz w:val="18"/>
        </w:rPr>
        <w:t>Darüber hinaus werden auch praktische Fragen rund um Lizenzen, neue Dienste und Werkzeuge, aber auch politische Fragen diskutiert.</w:t>
      </w:r>
    </w:p>
    <w:p w:rsidR="006F6128" w:rsidRDefault="006F6128" w:rsidP="00FC47AF">
      <w:pPr>
        <w:pStyle w:val="berschrift6"/>
        <w:spacing w:after="120" w:line="262" w:lineRule="auto"/>
        <w:ind w:left="0" w:hanging="11"/>
      </w:pPr>
      <w:r>
        <w:t>6. Metadaten bereitstellen (Kür)</w:t>
      </w:r>
    </w:p>
    <w:p w:rsidR="006F6128" w:rsidRDefault="006F6128" w:rsidP="00FC47AF">
      <w:pPr>
        <w:spacing w:after="120" w:line="259" w:lineRule="auto"/>
        <w:ind w:left="0" w:right="0" w:hanging="11"/>
        <w:jc w:val="left"/>
      </w:pPr>
      <w:r>
        <w:rPr>
          <w:b/>
        </w:rPr>
        <w:t>Langweilig – aber wirkungsvoll!</w:t>
      </w:r>
    </w:p>
    <w:p w:rsidR="006F6128" w:rsidRDefault="006F6128" w:rsidP="00FC47AF">
      <w:pPr>
        <w:spacing w:after="120" w:line="259" w:lineRule="auto"/>
        <w:ind w:left="0" w:right="0" w:hanging="11"/>
      </w:pPr>
      <w:r>
        <w:t>»Metadaten«, das klingt langweilig und wird häufig ignoriert oder als unwichtig eingeordnet. Dabei ist hier mit geringem Aufwand ein großer Nutzen zu erreichen. Metadaten sorgen nämlich dafür, dass ein Material überhaupt gefunden werden kann. Metadaten sind Informationen über ein Material.</w:t>
      </w:r>
    </w:p>
    <w:p w:rsidR="005E3BC8" w:rsidRDefault="006F6128" w:rsidP="005E3BC8">
      <w:pPr>
        <w:spacing w:after="120" w:line="259" w:lineRule="auto"/>
        <w:ind w:left="0" w:right="0" w:hanging="11"/>
        <w:rPr>
          <w:b/>
        </w:rPr>
      </w:pPr>
      <w:r>
        <w:rPr>
          <w:b/>
        </w:rPr>
        <w:t>Beispiel: ein Foto n</w:t>
      </w:r>
      <w:r w:rsidR="00FC47AF">
        <w:rPr>
          <w:b/>
        </w:rPr>
        <w:t>amens »IMG_20171813_205356.jpg«</w:t>
      </w:r>
    </w:p>
    <w:p w:rsidR="006F6128" w:rsidRDefault="006F6128" w:rsidP="005E3BC8">
      <w:pPr>
        <w:spacing w:after="120" w:line="259" w:lineRule="auto"/>
        <w:ind w:left="0" w:right="0" w:hanging="11"/>
      </w:pPr>
      <w:r>
        <w:t xml:space="preserve">Nehmen wir an, Sie machen ein tolles Foto von einer </w:t>
      </w:r>
      <w:proofErr w:type="spellStart"/>
      <w:r>
        <w:t>Cumulonimbus</w:t>
      </w:r>
      <w:proofErr w:type="spellEnd"/>
      <w:r>
        <w:t xml:space="preserve">, auch Gewitterwolke genannt. Ihr Smartphone speichert das Bild unter dem Dateinamen »IMG_20171813_205356.jpg«. Sie denken, dass das Foto auch für andere eine hilfreiche Ressource sein könnte. Daher laden Sie es auf eine Foto-Plattform wie Wikimedia </w:t>
      </w:r>
      <w:proofErr w:type="spellStart"/>
      <w:r>
        <w:t>Commons</w:t>
      </w:r>
      <w:proofErr w:type="spellEnd"/>
      <w:r>
        <w:t xml:space="preserve">, Flickr oder </w:t>
      </w:r>
      <w:proofErr w:type="spellStart"/>
      <w:r>
        <w:t>Pixabay</w:t>
      </w:r>
      <w:proofErr w:type="spellEnd"/>
      <w:r>
        <w:t xml:space="preserve"> hoch. Würden Sie jetzt gar keine weiteren Informationen über das Bild (Metadaten) bereitstellen, so würden nur Menschen über die Suche zum Bild finden, die nach »IMG_20171813_205356.jpg« suchen. Deswegen fragen die Plattformen beim Hochladen Metadaten ab, zum Beispiel einen Titel und Schlagworte. Auch Ihr Name als Urheber und die Angabe einer Lizenz sind solche Metadaten.</w:t>
      </w:r>
    </w:p>
    <w:p w:rsidR="006F6128" w:rsidRDefault="006F6128" w:rsidP="005E3BC8">
      <w:pPr>
        <w:spacing w:after="120" w:line="259" w:lineRule="auto"/>
        <w:ind w:left="0" w:right="0" w:hanging="11"/>
        <w:jc w:val="left"/>
      </w:pPr>
      <w:r>
        <w:rPr>
          <w:b/>
        </w:rPr>
        <w:t>Perspektivwechsel: Wie wird mein Material gesucht?</w:t>
      </w:r>
    </w:p>
    <w:p w:rsidR="006F6128" w:rsidRDefault="006F6128" w:rsidP="005E3BC8">
      <w:pPr>
        <w:spacing w:after="120" w:line="259" w:lineRule="auto"/>
        <w:ind w:left="0" w:right="0" w:hanging="11"/>
      </w:pPr>
      <w:r>
        <w:t>Es gibt eine sehr hilfreiche Frage, die man sich stellen muss, wenn es darum geht, dass das eigene Material gefunden werden soll: »Welche Begriffe gibt jemand in eine Suchmaschine ein, der mein Material als Ergebnis angezeigt bekommen soll?</w:t>
      </w:r>
    </w:p>
    <w:p w:rsidR="006F6128" w:rsidRDefault="006F6128" w:rsidP="005E3BC8">
      <w:pPr>
        <w:spacing w:after="120" w:line="259" w:lineRule="auto"/>
        <w:ind w:left="-11" w:right="0" w:firstLine="284"/>
      </w:pPr>
      <w:r>
        <w:t>Es braucht also einen Perspektivwechsel, bei dem man sich in jemanden hineinversetzt, der mein Material noch nicht kennt, aber genau so etwas wie mein Material sucht. Wenn man sich zum Beispiel jemanden vorstellt, der nach einem Arbeitsblatt im Fach Mathematik sucht, dann werden »Arbeitsblatt« und »Mathematik« zu den wichtigsten Suchbegriffen zählen. Allerdings steht auf den wenigsten Arbeitsblättern das Wort »Arbeitsblatt« oder »Mathematik«. Wenn man die Begriffe also nicht als zusätzliche Metadaten angibt, so werden Suchmaschinen das Material nicht mit der Suche in Verbindung bringen.</w:t>
      </w:r>
    </w:p>
    <w:p w:rsidR="006F6128" w:rsidRDefault="006F6128" w:rsidP="005E3BC8">
      <w:pPr>
        <w:spacing w:after="120" w:line="259" w:lineRule="auto"/>
        <w:ind w:left="0" w:right="0" w:hanging="11"/>
        <w:jc w:val="left"/>
      </w:pPr>
      <w:r>
        <w:rPr>
          <w:b/>
        </w:rPr>
        <w:t>Die zentrale Bedeutung von Schlagworten</w:t>
      </w:r>
      <w:r>
        <w:rPr>
          <w:b/>
          <w:i/>
        </w:rPr>
        <w:t xml:space="preserve"> (Tags)</w:t>
      </w:r>
    </w:p>
    <w:p w:rsidR="006F6128" w:rsidRDefault="006F6128" w:rsidP="005E3BC8">
      <w:pPr>
        <w:spacing w:after="120" w:line="259" w:lineRule="auto"/>
        <w:ind w:left="0" w:right="0" w:hanging="11"/>
      </w:pPr>
      <w:r>
        <w:t>Es gibt viele verschiedene Standards für Metadaten, die teilweise Dutzende von Feldern umfassen. Für den Einsatz im Alltag sollten folgende Angaben für OER ausreichen:</w:t>
      </w:r>
    </w:p>
    <w:p w:rsidR="006F6128" w:rsidRDefault="006F6128" w:rsidP="006F6128">
      <w:pPr>
        <w:numPr>
          <w:ilvl w:val="0"/>
          <w:numId w:val="7"/>
        </w:numPr>
        <w:ind w:right="0" w:hanging="260"/>
      </w:pPr>
      <w:r>
        <w:lastRenderedPageBreak/>
        <w:t>Titel</w:t>
      </w:r>
    </w:p>
    <w:p w:rsidR="006F6128" w:rsidRDefault="006F6128" w:rsidP="006F6128">
      <w:pPr>
        <w:numPr>
          <w:ilvl w:val="0"/>
          <w:numId w:val="7"/>
        </w:numPr>
        <w:ind w:right="0" w:hanging="260"/>
      </w:pPr>
      <w:r>
        <w:t>Autor</w:t>
      </w:r>
    </w:p>
    <w:p w:rsidR="006F6128" w:rsidRDefault="006F6128" w:rsidP="006F6128">
      <w:pPr>
        <w:numPr>
          <w:ilvl w:val="0"/>
          <w:numId w:val="7"/>
        </w:numPr>
        <w:ind w:right="0" w:hanging="260"/>
      </w:pPr>
      <w:r>
        <w:t>Lizenz</w:t>
      </w:r>
    </w:p>
    <w:p w:rsidR="006F6128" w:rsidRDefault="006F6128" w:rsidP="006F6128">
      <w:pPr>
        <w:numPr>
          <w:ilvl w:val="0"/>
          <w:numId w:val="7"/>
        </w:numPr>
        <w:ind w:right="0" w:hanging="260"/>
      </w:pPr>
      <w:r>
        <w:t>Beschreibung</w:t>
      </w:r>
    </w:p>
    <w:p w:rsidR="006F6128" w:rsidRDefault="006F6128" w:rsidP="006F6128">
      <w:pPr>
        <w:numPr>
          <w:ilvl w:val="0"/>
          <w:numId w:val="7"/>
        </w:numPr>
        <w:spacing w:after="257"/>
        <w:ind w:right="0" w:hanging="260"/>
      </w:pPr>
      <w:r>
        <w:t>Schlagworte (engl. »tags«)</w:t>
      </w:r>
    </w:p>
    <w:p w:rsidR="006F6128" w:rsidRDefault="006F6128" w:rsidP="005E3BC8">
      <w:pPr>
        <w:spacing w:after="120" w:line="259" w:lineRule="auto"/>
        <w:ind w:left="0" w:right="0" w:hanging="11"/>
      </w:pPr>
      <w:r>
        <w:t>Die ersten drei Punkte wird man wahrscheinlich automatisch bedenken. Einen besonders hohen Stellenwert haben die Schlagworte. Denn hier lässt sich besonders gut das unterbringen, was andere Menschen suchen könnten. Je nach Material könnten das beispielsweise Angaben zu den folgenden Bereichen sein:</w:t>
      </w:r>
    </w:p>
    <w:p w:rsidR="006F6128" w:rsidRDefault="006F6128" w:rsidP="006F6128">
      <w:pPr>
        <w:numPr>
          <w:ilvl w:val="0"/>
          <w:numId w:val="8"/>
        </w:numPr>
        <w:ind w:right="0" w:hanging="284"/>
      </w:pPr>
      <w:r>
        <w:t>Schulfach (z. B. »Mathematik«)</w:t>
      </w:r>
    </w:p>
    <w:p w:rsidR="006F6128" w:rsidRDefault="006F6128" w:rsidP="006F6128">
      <w:pPr>
        <w:numPr>
          <w:ilvl w:val="0"/>
          <w:numId w:val="8"/>
        </w:numPr>
        <w:ind w:right="0" w:hanging="284"/>
      </w:pPr>
      <w:r>
        <w:t>Schultyp (z. B. »Grundschule«)</w:t>
      </w:r>
    </w:p>
    <w:p w:rsidR="006F6128" w:rsidRDefault="006F6128" w:rsidP="006F6128">
      <w:pPr>
        <w:numPr>
          <w:ilvl w:val="0"/>
          <w:numId w:val="8"/>
        </w:numPr>
        <w:ind w:right="0" w:hanging="284"/>
      </w:pPr>
      <w:r>
        <w:t>Jahrgangsstufe (z. B. »3. Klasse«)</w:t>
      </w:r>
    </w:p>
    <w:p w:rsidR="006F6128" w:rsidRDefault="006F6128" w:rsidP="006F6128">
      <w:pPr>
        <w:numPr>
          <w:ilvl w:val="0"/>
          <w:numId w:val="8"/>
        </w:numPr>
        <w:ind w:right="0" w:hanging="284"/>
      </w:pPr>
      <w:r>
        <w:t>Oberthema (z. B. »Zahlenraum bis 1000«)</w:t>
      </w:r>
    </w:p>
    <w:p w:rsidR="006F6128" w:rsidRDefault="006F6128" w:rsidP="006F6128">
      <w:pPr>
        <w:numPr>
          <w:ilvl w:val="0"/>
          <w:numId w:val="8"/>
        </w:numPr>
        <w:ind w:right="0" w:hanging="284"/>
      </w:pPr>
      <w:r>
        <w:t>Unterthema (z. B. »Zahlenstrahl«)</w:t>
      </w:r>
    </w:p>
    <w:p w:rsidR="006F6128" w:rsidRDefault="006F6128" w:rsidP="006F6128">
      <w:pPr>
        <w:numPr>
          <w:ilvl w:val="0"/>
          <w:numId w:val="8"/>
        </w:numPr>
        <w:ind w:right="0" w:hanging="284"/>
      </w:pPr>
      <w:r>
        <w:t>verwandte Fachbegriffe (z. B. »natürliche Zahlen«, »Zahlenfeld«)</w:t>
      </w:r>
    </w:p>
    <w:p w:rsidR="006F6128" w:rsidRDefault="006F6128" w:rsidP="006F6128">
      <w:pPr>
        <w:numPr>
          <w:ilvl w:val="0"/>
          <w:numId w:val="8"/>
        </w:numPr>
        <w:ind w:right="0" w:hanging="284"/>
      </w:pPr>
      <w:r>
        <w:t>Materialart (z. B. »Arbeitsblatt«)</w:t>
      </w:r>
    </w:p>
    <w:p w:rsidR="006F6128" w:rsidRDefault="006F6128" w:rsidP="006F6128">
      <w:pPr>
        <w:numPr>
          <w:ilvl w:val="0"/>
          <w:numId w:val="8"/>
        </w:numPr>
        <w:spacing w:after="257"/>
        <w:ind w:right="0" w:hanging="284"/>
      </w:pPr>
      <w:r>
        <w:t>Niveaustufe (z. B. »Anfänger«)</w:t>
      </w:r>
    </w:p>
    <w:p w:rsidR="006F6128" w:rsidRDefault="006F6128" w:rsidP="000B45E8">
      <w:pPr>
        <w:spacing w:after="120" w:line="259" w:lineRule="auto"/>
        <w:ind w:left="0" w:right="0" w:hanging="11"/>
      </w:pPr>
      <w:r>
        <w:t>Schaut man sich nun die Beispielbegriffe an, die man als Schlagworte eintragen könnte, so sieht man, dass diese gut als Suchbegriffe funktionieren.</w:t>
      </w:r>
    </w:p>
    <w:p w:rsidR="006F6128" w:rsidRDefault="000B45E8" w:rsidP="000B45E8">
      <w:pPr>
        <w:spacing w:after="120" w:line="259" w:lineRule="auto"/>
        <w:ind w:left="-11" w:right="0" w:firstLine="284"/>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01EEBFE3" wp14:editId="3F440CB4">
                <wp:simplePos x="0" y="0"/>
                <wp:positionH relativeFrom="column">
                  <wp:posOffset>-48148</wp:posOffset>
                </wp:positionH>
                <wp:positionV relativeFrom="paragraph">
                  <wp:posOffset>391608</wp:posOffset>
                </wp:positionV>
                <wp:extent cx="5923280" cy="1828613"/>
                <wp:effectExtent l="0" t="0" r="1270" b="635"/>
                <wp:wrapNone/>
                <wp:docPr id="155868" name="Group 155868"/>
                <wp:cNvGraphicFramePr/>
                <a:graphic xmlns:a="http://schemas.openxmlformats.org/drawingml/2006/main">
                  <a:graphicData uri="http://schemas.microsoft.com/office/word/2010/wordprocessingGroup">
                    <wpg:wgp>
                      <wpg:cNvGrpSpPr/>
                      <wpg:grpSpPr>
                        <a:xfrm>
                          <a:off x="0" y="0"/>
                          <a:ext cx="5923280" cy="1828613"/>
                          <a:chOff x="554393" y="-116850"/>
                          <a:chExt cx="4824045" cy="3016504"/>
                        </a:xfrm>
                      </wpg:grpSpPr>
                      <wps:wsp>
                        <wps:cNvPr id="11807" name="Shape 11807"/>
                        <wps:cNvSpPr/>
                        <wps:spPr>
                          <a:xfrm>
                            <a:off x="554393" y="-116850"/>
                            <a:ext cx="4824045" cy="3016504"/>
                          </a:xfrm>
                          <a:custGeom>
                            <a:avLst/>
                            <a:gdLst/>
                            <a:ahLst/>
                            <a:cxnLst/>
                            <a:rect l="0" t="0" r="0" b="0"/>
                            <a:pathLst>
                              <a:path w="4824045" h="3016504">
                                <a:moveTo>
                                  <a:pt x="0" y="0"/>
                                </a:moveTo>
                                <a:lnTo>
                                  <a:pt x="4680052" y="0"/>
                                </a:lnTo>
                                <a:cubicBezTo>
                                  <a:pt x="4824045" y="0"/>
                                  <a:pt x="4824045" y="144005"/>
                                  <a:pt x="4824045" y="144005"/>
                                </a:cubicBezTo>
                                <a:lnTo>
                                  <a:pt x="4824045" y="3016504"/>
                                </a:lnTo>
                                <a:lnTo>
                                  <a:pt x="0" y="3016504"/>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11843" name="Picture 11843"/>
                          <pic:cNvPicPr/>
                        </pic:nvPicPr>
                        <pic:blipFill>
                          <a:blip r:embed="rId20"/>
                          <a:stretch>
                            <a:fillRect/>
                          </a:stretch>
                        </pic:blipFill>
                        <pic:spPr>
                          <a:xfrm>
                            <a:off x="4683432" y="-116842"/>
                            <a:ext cx="261000" cy="40508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C82425" id="Group 155868" o:spid="_x0000_s1026" style="position:absolute;margin-left:-3.8pt;margin-top:30.85pt;width:466.4pt;height:2in;z-index:-251642880;mso-width-relative:margin;mso-height-relative:margin" coordorigin="5543,-1168" coordsize="48240,3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">
                <v:shape id="Shape 11807" o:spid="_x0000_s1027" style="position:absolute;left:5543;top:-1168;width:48241;height:30164;visibility:visible;mso-wrap-style:square;v-text-anchor:top" coordsize="4824045,301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" path="m,l4680052,v143993,,143993,144005,143993,144005l4824045,3016504,,3016504,,xe" fillcolor="#e3e3e3" stroked="f" strokeweight="0">
                  <v:stroke miterlimit="83231f" joinstyle="miter"/>
                  <v:path arrowok="t" textboxrect="0,0,4824045,3016504"/>
                </v:shape>
                <v:shape id="Picture 11843" o:spid="_x0000_s1028" type="#_x0000_t75" style="position:absolute;left:46834;top:-1168;width:2610;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">
                  <v:imagedata r:id="rId20" o:title=""/>
                </v:shape>
              </v:group>
            </w:pict>
          </mc:Fallback>
        </mc:AlternateContent>
      </w:r>
      <w:r w:rsidR="006F6128">
        <w:t>Es gibt für Schlagworte keine Mindestanforderungen oder ähnliches. Generell gilt: Jede Minute, die man in gute Schlagworte investiert, wird später vielen Menschen helfen, das Material zu finden.</w:t>
      </w:r>
    </w:p>
    <w:p w:rsidR="006F6128" w:rsidRDefault="006F6128" w:rsidP="005E3BC8">
      <w:pPr>
        <w:pStyle w:val="berschrift5"/>
        <w:spacing w:after="120" w:line="252" w:lineRule="auto"/>
        <w:ind w:left="0" w:hanging="11"/>
      </w:pPr>
      <w:r>
        <w:rPr>
          <w:i/>
        </w:rPr>
        <w:t>Metadaten für Fortgeschrittene</w:t>
      </w:r>
    </w:p>
    <w:p w:rsidR="006F6128" w:rsidRDefault="006F6128" w:rsidP="005E3BC8">
      <w:pPr>
        <w:spacing w:after="120" w:line="293" w:lineRule="auto"/>
        <w:ind w:left="238" w:right="227" w:hanging="11"/>
      </w:pPr>
      <w:r>
        <w:rPr>
          <w:rFonts w:ascii="Calibri" w:eastAsia="Calibri" w:hAnsi="Calibri" w:cs="Calibri"/>
          <w:sz w:val="18"/>
        </w:rPr>
        <w:t xml:space="preserve">Da Metadaten eine zentrale Rolle für das Sortieren und Auffinden von OER spielen, gibt es dazu viele fachliche Überlegungen. Entsprechende Expertise findet man zum Beispiel bei den Bildungsservern, für deren Arbeit ja das </w:t>
      </w:r>
      <w:proofErr w:type="spellStart"/>
      <w:r>
        <w:rPr>
          <w:rFonts w:ascii="Calibri" w:eastAsia="Calibri" w:hAnsi="Calibri" w:cs="Calibri"/>
          <w:sz w:val="18"/>
        </w:rPr>
        <w:t>Auffindbarmachen</w:t>
      </w:r>
      <w:proofErr w:type="spellEnd"/>
      <w:r>
        <w:rPr>
          <w:rFonts w:ascii="Calibri" w:eastAsia="Calibri" w:hAnsi="Calibri" w:cs="Calibri"/>
          <w:sz w:val="18"/>
        </w:rPr>
        <w:t xml:space="preserve"> von Materialien eine zentrale Bedeutung hat.</w:t>
      </w:r>
    </w:p>
    <w:p w:rsidR="006F6128" w:rsidRDefault="006F6128" w:rsidP="005E3BC8">
      <w:pPr>
        <w:spacing w:after="120" w:line="293" w:lineRule="auto"/>
        <w:ind w:left="227" w:right="227" w:firstLine="284"/>
      </w:pPr>
      <w:r>
        <w:rPr>
          <w:rFonts w:ascii="Calibri" w:eastAsia="Calibri" w:hAnsi="Calibri" w:cs="Calibri"/>
          <w:sz w:val="18"/>
        </w:rPr>
        <w:t>Für die Zukunft von OER ist durchaus denkbar, dass es hier zu einer entsprechenden Arbeitsteilung kommt, bei der Organisationen wie die Bildungsserver Materialien sichten und um entsprechende Metadaten anreichern.</w:t>
      </w:r>
    </w:p>
    <w:p w:rsidR="006F6128" w:rsidRDefault="006F6128" w:rsidP="005E3BC8">
      <w:pPr>
        <w:spacing w:after="120" w:line="293" w:lineRule="auto"/>
        <w:ind w:left="227" w:right="227" w:firstLine="284"/>
      </w:pPr>
      <w:r>
        <w:rPr>
          <w:rFonts w:ascii="Calibri" w:eastAsia="Calibri" w:hAnsi="Calibri" w:cs="Calibri"/>
          <w:sz w:val="18"/>
        </w:rPr>
        <w:t xml:space="preserve">Es gibt auch eine »OER-Metadatengruppe«, die 2014 einen Entwurf von Empfehlungen zur Publikation von OER-Metadaten veröffentlicht hat. Diesen Entwurf und die digitale Heimat der Gruppe findet man im Web unter </w:t>
      </w:r>
      <w:hyperlink r:id="rId28">
        <w:r>
          <w:rPr>
            <w:rFonts w:ascii="Calibri" w:eastAsia="Calibri" w:hAnsi="Calibri" w:cs="Calibri"/>
            <w:sz w:val="18"/>
          </w:rPr>
          <w:t>https://wiki.dnb.de/display/DI</w:t>
        </w:r>
      </w:hyperlink>
      <w:hyperlink r:id="rId29">
        <w:r>
          <w:rPr>
            <w:rFonts w:ascii="Calibri" w:eastAsia="Calibri" w:hAnsi="Calibri" w:cs="Calibri"/>
            <w:sz w:val="18"/>
          </w:rPr>
          <w:t>NIAGKIM/OER-Metadaten-Gruppe.</w:t>
        </w:r>
      </w:hyperlink>
    </w:p>
    <w:p w:rsidR="006F6128" w:rsidRDefault="006F6128" w:rsidP="005E3BC8">
      <w:pPr>
        <w:pStyle w:val="berschrift6"/>
        <w:spacing w:after="120" w:line="262" w:lineRule="auto"/>
        <w:ind w:left="0" w:hanging="11"/>
      </w:pPr>
      <w:r>
        <w:t>7. »Über OER« informieren (Kür)</w:t>
      </w:r>
    </w:p>
    <w:p w:rsidR="006F6128" w:rsidRDefault="006F6128" w:rsidP="005E3BC8">
      <w:pPr>
        <w:spacing w:after="120" w:line="259" w:lineRule="auto"/>
        <w:ind w:left="0" w:right="0" w:hanging="11"/>
      </w:pPr>
      <w:r>
        <w:t>Man muss davon ausgehen, dass viele Menschen nichts mit den Begriffen »Open Educational Resources« oder »Creative Commons« anfangen können. Nun müssen vielleicht nicht alle, die ein Material unter freier Lizenz finden, gleich einen entsprechenden Grundkurs belegen (oder dieses Buch lesen). Allerdings sollte man denen, die Interesse am Thema haben, den Einstieg so leicht wie möglich machen.</w:t>
      </w:r>
    </w:p>
    <w:p w:rsidR="006F6128" w:rsidRDefault="006F6128" w:rsidP="005E3BC8">
      <w:pPr>
        <w:spacing w:after="120" w:line="259" w:lineRule="auto"/>
        <w:ind w:left="-11" w:right="0" w:firstLine="284"/>
      </w:pPr>
      <w:r>
        <w:t>In der Minimal-Lösung kann man einfach einen Wegweiser aufstellen, der zu weiteren Informationen führt. Im Internet ist das in Form eines Links schnell erledigt. Man kann beispielsweise auf den Wikipedia-Artikel oder die Seite</w:t>
      </w:r>
      <w:hyperlink r:id="rId30">
        <w:r>
          <w:t xml:space="preserve"> www.was-ist-oer.de </w:t>
        </w:r>
      </w:hyperlink>
      <w:r>
        <w:t>oder auf dieses Buch hier verweisen.</w:t>
      </w:r>
    </w:p>
    <w:p w:rsidR="006F6128" w:rsidRDefault="006F6128" w:rsidP="005E3BC8">
      <w:pPr>
        <w:spacing w:after="120" w:line="259" w:lineRule="auto"/>
        <w:ind w:left="-11" w:right="0" w:firstLine="284"/>
      </w:pPr>
      <w:r>
        <w:t>Größere OER-Angebote bieten häufig eigene Seiten an, auf denen OER erklärt wird. Zwei vorbildliche Beispiele sind 1. das Medienportal der Siemens Stiftung, die einen Bereich namens »Wissenswertes zu OER und Creative Commons« anbieten, 2. die Seite »Weiterverwendung«</w:t>
      </w:r>
      <w:r w:rsidR="000B45E8">
        <w:rPr>
          <w:rStyle w:val="Funotenzeichen"/>
        </w:rPr>
        <w:footnoteReference w:id="4"/>
      </w:r>
      <w:r>
        <w:t xml:space="preserve"> auf pb21.de, einem Angebot der Bundeszentrale für politische Bildung.</w:t>
      </w:r>
    </w:p>
    <w:p w:rsidR="006F6128" w:rsidRDefault="006F6128" w:rsidP="006F6128">
      <w:pPr>
        <w:spacing w:after="517"/>
        <w:ind w:left="-13" w:right="0" w:firstLine="284"/>
      </w:pPr>
      <w:r>
        <w:t>Übrigens: Auch die Inhalte solcher »Über OER«-Seiten selbst stehen häufig unter freier Lizenz, können also kopiert und weitergenutzt werden.</w:t>
      </w:r>
    </w:p>
    <w:p w:rsidR="006F6128" w:rsidRDefault="006F6128" w:rsidP="000B45E8">
      <w:pPr>
        <w:pStyle w:val="berschrift6"/>
        <w:spacing w:after="120" w:line="262" w:lineRule="auto"/>
        <w:ind w:left="0" w:hanging="11"/>
      </w:pPr>
      <w:r>
        <w:lastRenderedPageBreak/>
        <w:t>8. Material bewerben (Kür)</w:t>
      </w:r>
    </w:p>
    <w:p w:rsidR="006F6128" w:rsidRDefault="000B45E8" w:rsidP="006F6128">
      <w:pPr>
        <w:spacing w:after="253"/>
        <w:ind w:left="-3" w:right="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58FFFC14" wp14:editId="6F7668C6">
                <wp:simplePos x="0" y="0"/>
                <wp:positionH relativeFrom="column">
                  <wp:posOffset>1158</wp:posOffset>
                </wp:positionH>
                <wp:positionV relativeFrom="paragraph">
                  <wp:posOffset>452381</wp:posOffset>
                </wp:positionV>
                <wp:extent cx="5937882" cy="3415030"/>
                <wp:effectExtent l="0" t="0" r="25400" b="0"/>
                <wp:wrapNone/>
                <wp:docPr id="156362" name="Group 156362"/>
                <wp:cNvGraphicFramePr/>
                <a:graphic xmlns:a="http://schemas.openxmlformats.org/drawingml/2006/main">
                  <a:graphicData uri="http://schemas.microsoft.com/office/word/2010/wordprocessingGroup">
                    <wpg:wgp>
                      <wpg:cNvGrpSpPr/>
                      <wpg:grpSpPr>
                        <a:xfrm>
                          <a:off x="0" y="0"/>
                          <a:ext cx="5937882" cy="3415030"/>
                          <a:chOff x="0" y="0"/>
                          <a:chExt cx="3600006" cy="3455799"/>
                        </a:xfrm>
                      </wpg:grpSpPr>
                      <wps:wsp>
                        <wps:cNvPr id="166941" name="Shape 166941"/>
                        <wps:cNvSpPr/>
                        <wps:spPr>
                          <a:xfrm>
                            <a:off x="0" y="2"/>
                            <a:ext cx="3600006" cy="3455797"/>
                          </a:xfrm>
                          <a:custGeom>
                            <a:avLst/>
                            <a:gdLst/>
                            <a:ahLst/>
                            <a:cxnLst/>
                            <a:rect l="0" t="0" r="0" b="0"/>
                            <a:pathLst>
                              <a:path w="3600006" h="3455797">
                                <a:moveTo>
                                  <a:pt x="0" y="0"/>
                                </a:moveTo>
                                <a:lnTo>
                                  <a:pt x="3600006" y="0"/>
                                </a:lnTo>
                                <a:lnTo>
                                  <a:pt x="3600006" y="3455797"/>
                                </a:lnTo>
                                <a:lnTo>
                                  <a:pt x="0" y="3455797"/>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11910" name="Shape 11910"/>
                        <wps:cNvSpPr/>
                        <wps:spPr>
                          <a:xfrm>
                            <a:off x="2913603" y="0"/>
                            <a:ext cx="686397" cy="331508"/>
                          </a:xfrm>
                          <a:custGeom>
                            <a:avLst/>
                            <a:gdLst/>
                            <a:ahLst/>
                            <a:cxnLst/>
                            <a:rect l="0" t="0" r="0" b="0"/>
                            <a:pathLst>
                              <a:path w="686397" h="331508">
                                <a:moveTo>
                                  <a:pt x="686397" y="0"/>
                                </a:moveTo>
                                <a:lnTo>
                                  <a:pt x="686397" y="305232"/>
                                </a:lnTo>
                                <a:cubicBezTo>
                                  <a:pt x="627850" y="322161"/>
                                  <a:pt x="564680" y="331508"/>
                                  <a:pt x="497396" y="331508"/>
                                </a:cubicBezTo>
                                <a:cubicBezTo>
                                  <a:pt x="230632" y="331508"/>
                                  <a:pt x="12865" y="184633"/>
                                  <a:pt x="0" y="64"/>
                                </a:cubicBezTo>
                                <a:cubicBezTo>
                                  <a:pt x="0" y="0"/>
                                  <a:pt x="686397" y="0"/>
                                  <a:pt x="6863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913" name="Picture 11913"/>
                          <pic:cNvPicPr/>
                        </pic:nvPicPr>
                        <pic:blipFill>
                          <a:blip r:embed="rId8"/>
                          <a:stretch>
                            <a:fillRect/>
                          </a:stretch>
                        </pic:blipFill>
                        <pic:spPr>
                          <a:xfrm rot="20220001">
                            <a:off x="3437282" y="281921"/>
                            <a:ext cx="142882" cy="2709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6362" o:spid="_x0000_s1026" style="position:absolute;margin-left:.1pt;margin-top:35.6pt;width:467.55pt;height:268.9pt;z-index:-251640832;mso-width-relative:margin;mso-height-relative:margin" coordsize="36000,3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">
                <v:shape id="Shape 166941" o:spid="_x0000_s1027" style="position:absolute;width:36000;height:34557;visibility:visible;mso-wrap-style:square;v-text-anchor:top" coordsize="3600006,345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Q1MYA&#10;AADfAAAADwAAAGRycy9kb3ducmV2LnhtbERPXWvCMBR9H+w/hCvsZWjqHEWrUbaBTERkq/p+ba5t&#10;t+amNFmt/94Iwh4P53u26EwlWmpcaVnBcBCBIM6sLjlXsN8t+2MQziNrrCyTggs5WMwfH2aYaHvm&#10;b2pTn4sQwi5BBYX3dSKlywoy6Aa2Jg7cyTYGfYBNLnWD5xBuKvkSRbE0WHJoKLCmj4Ky3/TPKJi8&#10;j4/ZZvnjDqPPdP212T9vd+1Wqade9zYF4anz/+K7e6XD/DievA7h9icA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Q1MYAAADfAAAADwAAAAAAAAAAAAAAAACYAgAAZHJz&#10;L2Rvd25yZXYueG1sUEsFBgAAAAAEAAQA9QAAAIsDAAAAAA==&#10;" path="m,l3600006,r,3455797l,3455797,,e" fillcolor="#ececec" stroked="f" strokeweight="0">
                  <v:stroke miterlimit="83231f" joinstyle="miter"/>
                  <v:path arrowok="t" textboxrect="0,0,3600006,3455797"/>
                </v:shape>
                <v:shape id="Shape 11910" o:spid="_x0000_s1028" style="position:absolute;left:29136;width:6864;height:3315;visibility:visible;mso-wrap-style:square;v-text-anchor:top" coordsize="686397,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148gA&#10;AADeAAAADwAAAGRycy9kb3ducmV2LnhtbESPT2sCQQzF74LfYYjQi9TZbaHo6iilVCgUD9VWPIad&#10;7B/cyWxnprr99s1B6C0hL++932ozuE5dKMTWs4F8loEiLr1tuTbwedjez0HFhGyx80wGfinCZj0e&#10;rbCw/sofdNmnWokJxwINNCn1hdaxbMhhnPmeWG6VDw6TrKHWNuBVzF2nH7LsSTtsWRIa7OmlofK8&#10;/3EGprv4VZ3mh29u9bHfPlYhe128G3M3GZ6XoBIN6V98+36zUj9f5AIgOD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bXjyAAAAN4AAAAPAAAAAAAAAAAAAAAAAJgCAABk&#10;cnMvZG93bnJldi54bWxQSwUGAAAAAAQABAD1AAAAjQMAAAAA&#10;" path="m686397,r,305232c627850,322161,564680,331508,497396,331508,230632,331508,12865,184633,,64,,,686397,,686397,xe" stroked="f" strokeweight="0">
                  <v:stroke miterlimit="83231f" joinstyle="miter"/>
                  <v:path arrowok="t" textboxrect="0,0,686397,331508"/>
                </v:shape>
                <v:shape id="Picture 11913" o:spid="_x0000_s1029" type="#_x0000_t75" style="position:absolute;left:34372;top:2819;width:1429;height:2709;rotation:-15073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niPFAAAA3gAAAA8AAABkcnMvZG93bnJldi54bWxET0trwkAQvhf6H5YpeNNNWig2uobSB+gl&#10;YiyItyE7JqHZ2ZDdmOiv7wpCb/PxPWeZjqYRZ+pcbVlBPItAEBdW11wq+Nl/T+cgnEfW2FgmBRdy&#10;kK4eH5aYaDvwjs65L0UIYZeggsr7NpHSFRUZdDPbEgfuZDuDPsCulLrDIYSbRj5H0as0WHNoqLCl&#10;j4qK37w3CvqDvV7H+ZBtM/zcu6/NJru0R6UmT+P7AoSn0f+L7+61DvPjt/gFbu+EG+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Z4jxQAAAN4AAAAPAAAAAAAAAAAAAAAA&#10;AJ8CAABkcnMvZG93bnJldi54bWxQSwUGAAAAAAQABAD3AAAAkQMAAAAA&#10;">
                  <v:imagedata r:id="rId10" o:title=""/>
                </v:shape>
              </v:group>
            </w:pict>
          </mc:Fallback>
        </mc:AlternateContent>
      </w:r>
      <w:r w:rsidR="006F6128">
        <w:t>Das beste Material bringt nur insoweit etwas, wie es auch gefunden werden kann. Die folgende Praxis-Box sammelt einige Ideen, wie mehr Menschen den Weg zum veröffentlichten Material finden können.</w:t>
      </w:r>
    </w:p>
    <w:p w:rsidR="006F6128" w:rsidRDefault="006F6128" w:rsidP="006F6128">
      <w:pPr>
        <w:spacing w:after="255" w:line="217" w:lineRule="auto"/>
        <w:ind w:left="224" w:right="65"/>
        <w:jc w:val="right"/>
      </w:pPr>
      <w:r>
        <w:rPr>
          <w:rFonts w:ascii="Calibri" w:eastAsia="Calibri" w:hAnsi="Calibri" w:cs="Calibri"/>
          <w:b/>
          <w:sz w:val="24"/>
        </w:rPr>
        <w:t xml:space="preserve">Praxis </w:t>
      </w:r>
      <w:r>
        <w:rPr>
          <w:rFonts w:ascii="Calibri" w:eastAsia="Calibri" w:hAnsi="Calibri" w:cs="Calibri"/>
          <w:i/>
          <w:sz w:val="24"/>
        </w:rPr>
        <w:t>Fünf Ideen zur Verbreitung von OER</w:t>
      </w:r>
    </w:p>
    <w:p w:rsidR="006F6128" w:rsidRDefault="006F6128" w:rsidP="006F6128">
      <w:pPr>
        <w:numPr>
          <w:ilvl w:val="0"/>
          <w:numId w:val="9"/>
        </w:numPr>
        <w:spacing w:after="23" w:line="259" w:lineRule="auto"/>
        <w:ind w:right="0" w:hanging="26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30A839CC" wp14:editId="40BE20E0">
                <wp:simplePos x="0" y="0"/>
                <wp:positionH relativeFrom="page">
                  <wp:posOffset>0</wp:posOffset>
                </wp:positionH>
                <wp:positionV relativeFrom="page">
                  <wp:posOffset>530382</wp:posOffset>
                </wp:positionV>
                <wp:extent cx="45" cy="2873480"/>
                <wp:effectExtent l="0" t="0" r="0" b="0"/>
                <wp:wrapSquare wrapText="bothSides"/>
                <wp:docPr id="156361" name="Group 156361"/>
                <wp:cNvGraphicFramePr/>
                <a:graphic xmlns:a="http://schemas.openxmlformats.org/drawingml/2006/main">
                  <a:graphicData uri="http://schemas.microsoft.com/office/word/2010/wordprocessingGroup">
                    <wpg:wgp>
                      <wpg:cNvGrpSpPr/>
                      <wpg:grpSpPr>
                        <a:xfrm>
                          <a:off x="0" y="0"/>
                          <a:ext cx="45" cy="2873480"/>
                          <a:chOff x="0" y="0"/>
                          <a:chExt cx="45" cy="2873480"/>
                        </a:xfrm>
                      </wpg:grpSpPr>
                      <wps:wsp>
                        <wps:cNvPr id="11860" name="Shape 11860"/>
                        <wps:cNvSpPr/>
                        <wps:spPr>
                          <a:xfrm>
                            <a:off x="0" y="0"/>
                            <a:ext cx="45" cy="2873480"/>
                          </a:xfrm>
                          <a:custGeom>
                            <a:avLst/>
                            <a:gdLst/>
                            <a:ahLst/>
                            <a:cxnLst/>
                            <a:rect l="0" t="0" r="0" b="0"/>
                            <a:pathLst>
                              <a:path w="45" h="2873480">
                                <a:moveTo>
                                  <a:pt x="0" y="0"/>
                                </a:moveTo>
                                <a:lnTo>
                                  <a:pt x="45" y="981"/>
                                </a:lnTo>
                                <a:lnTo>
                                  <a:pt x="45" y="2873480"/>
                                </a:lnTo>
                                <a:lnTo>
                                  <a:pt x="0" y="2873480"/>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D2869" id="Group 156361" o:spid="_x0000_s1026" style="position:absolute;margin-left:0;margin-top:41.75pt;width:0;height:226.25pt;z-index:251674624;mso-position-horizontal-relative:page;mso-position-vertical-relative:page" coordsize="0,2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">
                <v:shape id="Shape 11860" o:spid="_x0000_s1027" style="position:absolute;width:0;height:28734;visibility:visible;mso-wrap-style:square;v-text-anchor:top" coordsize="45,28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" path="m,l45,981r,2872499l,2873480,,xe" fillcolor="#e3e3e3" stroked="f" strokeweight="0">
                  <v:stroke miterlimit="83231f" joinstyle="miter"/>
                  <v:path arrowok="t" textboxrect="0,0,45,2873480"/>
                </v:shape>
                <w10:wrap type="square" anchorx="page" anchory="page"/>
              </v:group>
            </w:pict>
          </mc:Fallback>
        </mc:AlternateContent>
      </w:r>
      <w:r>
        <w:rPr>
          <w:rFonts w:ascii="Calibri" w:eastAsia="Calibri" w:hAnsi="Calibri" w:cs="Calibri"/>
          <w:b/>
          <w:sz w:val="18"/>
        </w:rPr>
        <w:t>Weitersagen!</w:t>
      </w:r>
    </w:p>
    <w:p w:rsidR="006F6128" w:rsidRDefault="006F6128" w:rsidP="006F6128">
      <w:pPr>
        <w:spacing w:after="0" w:line="284" w:lineRule="auto"/>
        <w:ind w:left="498" w:right="0"/>
        <w:jc w:val="left"/>
      </w:pPr>
      <w:r>
        <w:rPr>
          <w:rFonts w:ascii="Calibri" w:eastAsia="Calibri" w:hAnsi="Calibri" w:cs="Calibri"/>
          <w:sz w:val="18"/>
        </w:rPr>
        <w:t>Erzählen Sie Kollegen davon. Damit erreicht man sicher nicht die größten Gruppen, aber man kann auf gute Kontakte aufbauen.</w:t>
      </w:r>
    </w:p>
    <w:p w:rsidR="006F6128" w:rsidRDefault="006F6128" w:rsidP="006F6128">
      <w:pPr>
        <w:numPr>
          <w:ilvl w:val="0"/>
          <w:numId w:val="9"/>
        </w:numPr>
        <w:spacing w:after="23" w:line="259" w:lineRule="auto"/>
        <w:ind w:right="0" w:hanging="260"/>
        <w:jc w:val="left"/>
      </w:pPr>
      <w:r>
        <w:rPr>
          <w:rFonts w:ascii="Calibri" w:eastAsia="Calibri" w:hAnsi="Calibri" w:cs="Calibri"/>
          <w:b/>
          <w:sz w:val="18"/>
        </w:rPr>
        <w:t>Weitersagen 2.0!</w:t>
      </w:r>
    </w:p>
    <w:p w:rsidR="006F6128" w:rsidRDefault="006F6128" w:rsidP="006F6128">
      <w:pPr>
        <w:spacing w:after="4" w:line="293" w:lineRule="auto"/>
        <w:ind w:left="498" w:right="229"/>
      </w:pPr>
      <w:r>
        <w:rPr>
          <w:rFonts w:ascii="Calibri" w:eastAsia="Calibri" w:hAnsi="Calibri" w:cs="Calibri"/>
          <w:sz w:val="18"/>
        </w:rPr>
        <w:t xml:space="preserve">Es gibt zahlreiche Gruppen im Web, auf Facebook, WhatsApp etc., in denen Gleichgesinnte sich austauschen. So hat beispielsweise die Gruppe »Unterrichtsideen, Entwürfe und Anregungen« auf Facebook um die 30.000 Mitglieder </w:t>
      </w:r>
      <w:hyperlink r:id="rId31">
        <w:r>
          <w:rPr>
            <w:rFonts w:ascii="Calibri" w:eastAsia="Calibri" w:hAnsi="Calibri" w:cs="Calibri"/>
            <w:sz w:val="18"/>
          </w:rPr>
          <w:t xml:space="preserve">(https:// </w:t>
        </w:r>
      </w:hyperlink>
      <w:hyperlink r:id="rId32">
        <w:r>
          <w:rPr>
            <w:rFonts w:ascii="Calibri" w:eastAsia="Calibri" w:hAnsi="Calibri" w:cs="Calibri"/>
            <w:sz w:val="18"/>
          </w:rPr>
          <w:t>www.facebook.com/groups/unterrichtsideen/</w:t>
        </w:r>
      </w:hyperlink>
      <w:r>
        <w:rPr>
          <w:rFonts w:ascii="Calibri" w:eastAsia="Calibri" w:hAnsi="Calibri" w:cs="Calibri"/>
          <w:sz w:val="18"/>
        </w:rPr>
        <w:t>).</w:t>
      </w:r>
    </w:p>
    <w:p w:rsidR="006F6128" w:rsidRDefault="006F6128" w:rsidP="006F6128">
      <w:pPr>
        <w:numPr>
          <w:ilvl w:val="0"/>
          <w:numId w:val="9"/>
        </w:numPr>
        <w:spacing w:after="23" w:line="259" w:lineRule="auto"/>
        <w:ind w:right="0" w:hanging="260"/>
        <w:jc w:val="left"/>
      </w:pPr>
      <w:r>
        <w:rPr>
          <w:rFonts w:ascii="Calibri" w:eastAsia="Calibri" w:hAnsi="Calibri" w:cs="Calibri"/>
          <w:b/>
          <w:sz w:val="18"/>
        </w:rPr>
        <w:t>Kataloge!</w:t>
      </w:r>
    </w:p>
    <w:p w:rsidR="006F6128" w:rsidRDefault="006F6128" w:rsidP="000B45E8">
      <w:pPr>
        <w:spacing w:after="4" w:line="293" w:lineRule="auto"/>
        <w:ind w:left="499" w:right="227" w:hanging="11"/>
      </w:pPr>
      <w:r>
        <w:rPr>
          <w:rFonts w:ascii="Calibri" w:eastAsia="Calibri" w:hAnsi="Calibri" w:cs="Calibri"/>
          <w:sz w:val="18"/>
        </w:rPr>
        <w:t xml:space="preserve">Auf Plattformen wie </w:t>
      </w:r>
      <w:proofErr w:type="spellStart"/>
      <w:r>
        <w:rPr>
          <w:rFonts w:ascii="Calibri" w:eastAsia="Calibri" w:hAnsi="Calibri" w:cs="Calibri"/>
          <w:sz w:val="18"/>
        </w:rPr>
        <w:t>Diigo</w:t>
      </w:r>
      <w:proofErr w:type="spellEnd"/>
      <w:r>
        <w:rPr>
          <w:rFonts w:ascii="Calibri" w:eastAsia="Calibri" w:hAnsi="Calibri" w:cs="Calibri"/>
          <w:sz w:val="18"/>
        </w:rPr>
        <w:t xml:space="preserve"> und v. a. </w:t>
      </w:r>
      <w:proofErr w:type="spellStart"/>
      <w:r>
        <w:rPr>
          <w:rFonts w:ascii="Calibri" w:eastAsia="Calibri" w:hAnsi="Calibri" w:cs="Calibri"/>
          <w:sz w:val="18"/>
        </w:rPr>
        <w:t>Edutags</w:t>
      </w:r>
      <w:proofErr w:type="spellEnd"/>
      <w:r>
        <w:rPr>
          <w:rFonts w:ascii="Calibri" w:eastAsia="Calibri" w:hAnsi="Calibri" w:cs="Calibri"/>
          <w:sz w:val="18"/>
        </w:rPr>
        <w:t xml:space="preserve"> kann jeder Mensch selbst Verweise auf Materialien eintragen, die dann in durchsuchbare Kataloge aufgenommen werden.</w:t>
      </w:r>
    </w:p>
    <w:p w:rsidR="006F6128" w:rsidRDefault="006F6128" w:rsidP="006F6128">
      <w:pPr>
        <w:numPr>
          <w:ilvl w:val="0"/>
          <w:numId w:val="9"/>
        </w:numPr>
        <w:spacing w:after="23" w:line="259" w:lineRule="auto"/>
        <w:ind w:right="0" w:hanging="260"/>
        <w:jc w:val="left"/>
      </w:pPr>
      <w:r>
        <w:rPr>
          <w:rFonts w:ascii="Calibri" w:eastAsia="Calibri" w:hAnsi="Calibri" w:cs="Calibri"/>
          <w:b/>
          <w:sz w:val="18"/>
        </w:rPr>
        <w:t>Thematische Orte!</w:t>
      </w:r>
    </w:p>
    <w:p w:rsidR="006F6128" w:rsidRDefault="006F6128" w:rsidP="00163770">
      <w:pPr>
        <w:spacing w:after="4" w:line="293" w:lineRule="auto"/>
        <w:ind w:left="498" w:right="0"/>
      </w:pPr>
      <w:r>
        <w:rPr>
          <w:rFonts w:ascii="Calibri" w:eastAsia="Calibri" w:hAnsi="Calibri" w:cs="Calibri"/>
          <w:sz w:val="18"/>
        </w:rPr>
        <w:t>Je thematisch spezieller ein Ort ist, desto kleiner wird der Kreis, aber desto passender k</w:t>
      </w:r>
      <w:r w:rsidR="000B45E8">
        <w:rPr>
          <w:rFonts w:ascii="Calibri" w:eastAsia="Calibri" w:hAnsi="Calibri" w:cs="Calibri"/>
          <w:sz w:val="18"/>
        </w:rPr>
        <w:t>ann das Interesse sein. Wer bei</w:t>
      </w:r>
      <w:r>
        <w:rPr>
          <w:rFonts w:ascii="Calibri" w:eastAsia="Calibri" w:hAnsi="Calibri" w:cs="Calibri"/>
          <w:sz w:val="18"/>
        </w:rPr>
        <w:t>spielsweise Materialien zu den nachhaltigen Entwicklungszielen (</w:t>
      </w:r>
      <w:proofErr w:type="spellStart"/>
      <w:r>
        <w:rPr>
          <w:rFonts w:ascii="Calibri" w:eastAsia="Calibri" w:hAnsi="Calibri" w:cs="Calibri"/>
          <w:sz w:val="18"/>
        </w:rPr>
        <w:t>Sustainable</w:t>
      </w:r>
      <w:proofErr w:type="spellEnd"/>
      <w:r>
        <w:rPr>
          <w:rFonts w:ascii="Calibri" w:eastAsia="Calibri" w:hAnsi="Calibri" w:cs="Calibri"/>
          <w:sz w:val="18"/>
        </w:rPr>
        <w:t xml:space="preserve"> Development Goals, SDG) verfasst hat, findet in der SDG-Community sicher Interessenten.</w:t>
      </w:r>
    </w:p>
    <w:p w:rsidR="006F6128" w:rsidRDefault="006F6128" w:rsidP="006F6128">
      <w:pPr>
        <w:spacing w:after="23" w:line="259" w:lineRule="auto"/>
        <w:ind w:left="238" w:right="0"/>
        <w:jc w:val="left"/>
      </w:pPr>
      <w:r>
        <w:rPr>
          <w:rFonts w:ascii="Calibri" w:eastAsia="Calibri" w:hAnsi="Calibri" w:cs="Calibri"/>
          <w:b/>
          <w:sz w:val="18"/>
        </w:rPr>
        <w:t>5. Google!</w:t>
      </w:r>
    </w:p>
    <w:p w:rsidR="006F6128" w:rsidRDefault="006F6128" w:rsidP="00070AED">
      <w:pPr>
        <w:spacing w:after="180" w:line="293" w:lineRule="auto"/>
        <w:ind w:left="499" w:right="227" w:hanging="11"/>
      </w:pPr>
      <w:r>
        <w:rPr>
          <w:rFonts w:ascii="Calibri" w:eastAsia="Calibri" w:hAnsi="Calibri" w:cs="Calibri"/>
          <w:sz w:val="18"/>
        </w:rPr>
        <w:t xml:space="preserve">In anderen Abschnitten dieses Buches wurde bereits darauf hingewiesen, wie wichtig die automatische Auffindbarkeit ist. Um das zu testen, kann man das eigene Material </w:t>
      </w:r>
      <w:proofErr w:type="spellStart"/>
      <w:r>
        <w:rPr>
          <w:rFonts w:ascii="Calibri" w:eastAsia="Calibri" w:hAnsi="Calibri" w:cs="Calibri"/>
          <w:sz w:val="18"/>
        </w:rPr>
        <w:t>googlen</w:t>
      </w:r>
      <w:proofErr w:type="spellEnd"/>
      <w:r>
        <w:rPr>
          <w:rFonts w:ascii="Calibri" w:eastAsia="Calibri" w:hAnsi="Calibri" w:cs="Calibri"/>
          <w:sz w:val="18"/>
        </w:rPr>
        <w:t xml:space="preserve"> und die Suchergebnisse prüfen. (Unter Umständen kann es einige Tage dauern, bis neues Material von Google erfasst wurde.)</w:t>
      </w:r>
    </w:p>
    <w:p w:rsidR="006F6128" w:rsidRDefault="006F6128" w:rsidP="00070AED">
      <w:pPr>
        <w:pStyle w:val="berschrift6"/>
        <w:spacing w:after="120" w:line="262" w:lineRule="auto"/>
        <w:ind w:left="0" w:hanging="11"/>
      </w:pPr>
      <w:r>
        <w:t>9. Offene Dateiformate mitliefern (Kür)</w:t>
      </w:r>
    </w:p>
    <w:p w:rsidR="006F6128" w:rsidRDefault="006F6128" w:rsidP="00070AED">
      <w:pPr>
        <w:spacing w:after="120" w:line="259" w:lineRule="auto"/>
        <w:ind w:left="0" w:right="0" w:hanging="11"/>
      </w:pPr>
      <w:r>
        <w:t>Dieser Abschnitt gehört zur Kür von OER. Im Folgenden sind drei Stufen von technischer Offenheit beschrieben. Bei Stufe 1 handelt es sich um ein Kür-Element, bei dem mit wenig Aufwand sehr große Wirkung erzielt werden kann. Stufe 2 und Stufe 3 stellen dann eher Ziele für fortgeschrittene OER-Macher/innen dar.</w:t>
      </w:r>
    </w:p>
    <w:p w:rsidR="006F6128" w:rsidRDefault="006F6128" w:rsidP="00070AED">
      <w:pPr>
        <w:spacing w:after="120" w:line="259" w:lineRule="auto"/>
        <w:ind w:left="0" w:right="0" w:hanging="11"/>
        <w:jc w:val="left"/>
      </w:pPr>
      <w:r>
        <w:rPr>
          <w:b/>
        </w:rPr>
        <w:t>Stufe 1: »offen« wie in »bearbeitbar«</w:t>
      </w:r>
    </w:p>
    <w:p w:rsidR="006F6128" w:rsidRDefault="006F6128" w:rsidP="00070AED">
      <w:pPr>
        <w:spacing w:after="120" w:line="259" w:lineRule="auto"/>
        <w:ind w:left="0" w:right="0" w:hanging="11"/>
      </w:pPr>
      <w:r>
        <w:t>Lehrende lieben sie und Lehrende hassen sie: PDF-Dateien. Das Format PDF ist beliebt, weil es Inhalte zuverlässig von A nach B bringt, ohne dass irgendetwas verloren geht. Das Dateiformat ist dafür erfunden worden, dass Inhalte möglichst überall gleich aussehen, egal auf welchem Gerät es angezeigt oder auf welchem Drucker es ausgedruckt wird. Die Kehrseite: PDF-Dateien lassen sich nicht vernünftig bearbeiten. Das PDF-Format ist der Erzfeind von Copy &amp; Paste.</w:t>
      </w:r>
    </w:p>
    <w:p w:rsidR="006F6128" w:rsidRDefault="006F6128" w:rsidP="00070AED">
      <w:pPr>
        <w:spacing w:after="120" w:line="259" w:lineRule="auto"/>
        <w:ind w:left="-11" w:right="0" w:firstLine="284"/>
      </w:pPr>
      <w:r>
        <w:t>Wer also eigene Materialien unter freier Lizenz bereitstellt und dafür nur PDF-Dateien nutzt, der gibt über die freie Lizenz zwar das Recht zur Bearbeitung, verhindert die Bearbeitung aber auf der technischen Ebene.</w:t>
      </w:r>
    </w:p>
    <w:p w:rsidR="006F6128" w:rsidRDefault="006F6128" w:rsidP="006F6128">
      <w:pPr>
        <w:spacing w:after="257"/>
        <w:ind w:left="-13" w:right="0" w:firstLine="284"/>
      </w:pPr>
      <w:r>
        <w:t>Die Lösung ist einfach: Man stellt neben der PDF-Datei auch die bearbeitbare Datei bereit, also die Datei, mit der das Material erstellt wurde. Die größte Verbreitung bei Textmaterialien liegt sicher bei Microsoft Office. Es spricht nichts dagegen, den Inhalt in mehreren Dateiformaten bereitzustellen, also die PDF-Datei UND eine Word</w:t>
      </w:r>
      <w:r w:rsidR="00163770">
        <w:t>-</w:t>
      </w:r>
      <w:r>
        <w:t>Datei o. Ä</w:t>
      </w:r>
      <w:bookmarkStart w:id="0" w:name="_GoBack"/>
      <w:bookmarkEnd w:id="0"/>
      <w:r>
        <w:t>.</w:t>
      </w:r>
    </w:p>
    <w:p w:rsidR="006F6128" w:rsidRDefault="006F6128" w:rsidP="00070AED">
      <w:pPr>
        <w:spacing w:after="120" w:line="259" w:lineRule="auto"/>
        <w:ind w:left="0" w:right="0" w:hanging="11"/>
        <w:jc w:val="left"/>
      </w:pPr>
      <w:r>
        <w:rPr>
          <w:b/>
        </w:rPr>
        <w:t>Stufe 2: »offen« wie in »freie Software«</w:t>
      </w:r>
    </w:p>
    <w:p w:rsidR="006F6128" w:rsidRDefault="006F6128" w:rsidP="00070AED">
      <w:pPr>
        <w:spacing w:after="120" w:line="259" w:lineRule="auto"/>
        <w:ind w:left="0" w:right="0" w:hanging="11"/>
      </w:pPr>
      <w:r>
        <w:t>In einigen OER-Diskussionen wird die Position vertreten, dass nur solche Dateiformate wirklich das Prädikat »offen und frei« erhalten dürfen, die auch mit freier Software genutzt werden können. Freie Software/Open Source meint Programme und Dienste, die selbst unt</w:t>
      </w:r>
      <w:r w:rsidR="00070AED">
        <w:t>er freier Lizenz stehen […]</w:t>
      </w:r>
      <w:r>
        <w:t xml:space="preserve">. Diese Argumente sind nachvollziehbar. Denn die lizenzrechtliche Offenheit eines Materials nutzt nichts mehr, wenn für die Nutzung eine teure Software notwendig ist oder im schlimmsten Fall die Software irgendwann in Zukunft nicht mehr verfügbar ist. Allerdings braucht es hier Kompromisse. In manchen Bereichen sind </w:t>
      </w:r>
      <w:r>
        <w:lastRenderedPageBreak/>
        <w:t>die vorherrschenden Programme zwar nicht offen, aber so dominant, dass eine Nutzung von Alternativen für die meisten Menschen nicht in Frage kommt.</w:t>
      </w:r>
    </w:p>
    <w:p w:rsidR="006F6128" w:rsidRDefault="006F6128" w:rsidP="00070AED">
      <w:pPr>
        <w:spacing w:after="120" w:line="259" w:lineRule="auto"/>
        <w:ind w:left="-11" w:right="0" w:firstLine="284"/>
      </w:pPr>
      <w:r>
        <w:t>Ein praktikabler Weg kann auch hier darin bestehen, mehrere Dateiformate bereitzustellen (Abb. 23). Gängige Programme ermöglichen das in der Regel ganz einfach über eine Funktion wie »Speichern unter« oder »Exportieren«.</w:t>
      </w:r>
    </w:p>
    <w:p w:rsidR="006F6128" w:rsidRDefault="006F6128" w:rsidP="006F6128">
      <w:pPr>
        <w:spacing w:after="54" w:line="259" w:lineRule="auto"/>
        <w:ind w:left="73" w:right="0" w:firstLine="0"/>
        <w:jc w:val="left"/>
      </w:pPr>
      <w:r>
        <w:rPr>
          <w:noProof/>
        </w:rPr>
        <w:drawing>
          <wp:inline distT="0" distB="0" distL="0" distR="0" wp14:anchorId="3D5986EF" wp14:editId="2E9A59B7">
            <wp:extent cx="3508575" cy="2174329"/>
            <wp:effectExtent l="0" t="0" r="0" b="0"/>
            <wp:docPr id="12005" name="Picture 12005"/>
            <wp:cNvGraphicFramePr/>
            <a:graphic xmlns:a="http://schemas.openxmlformats.org/drawingml/2006/main">
              <a:graphicData uri="http://schemas.openxmlformats.org/drawingml/2006/picture">
                <pic:pic xmlns:pic="http://schemas.openxmlformats.org/drawingml/2006/picture">
                  <pic:nvPicPr>
                    <pic:cNvPr id="12005" name="Picture 12005"/>
                    <pic:cNvPicPr/>
                  </pic:nvPicPr>
                  <pic:blipFill>
                    <a:blip r:embed="rId33"/>
                    <a:stretch>
                      <a:fillRect/>
                    </a:stretch>
                  </pic:blipFill>
                  <pic:spPr>
                    <a:xfrm>
                      <a:off x="0" y="0"/>
                      <a:ext cx="3508575" cy="2174329"/>
                    </a:xfrm>
                    <a:prstGeom prst="rect">
                      <a:avLst/>
                    </a:prstGeom>
                  </pic:spPr>
                </pic:pic>
              </a:graphicData>
            </a:graphic>
          </wp:inline>
        </w:drawing>
      </w:r>
    </w:p>
    <w:p w:rsidR="006F6128" w:rsidRDefault="006F6128" w:rsidP="00070AED">
      <w:pPr>
        <w:spacing w:after="120" w:line="230" w:lineRule="auto"/>
        <w:ind w:left="0" w:right="0" w:hanging="11"/>
        <w:jc w:val="left"/>
      </w:pPr>
      <w:r>
        <w:rPr>
          <w:rFonts w:ascii="Calibri" w:eastAsia="Calibri" w:hAnsi="Calibri" w:cs="Calibri"/>
          <w:i/>
          <w:sz w:val="17"/>
        </w:rPr>
        <w:t>Abb. 23: Ein Beispiel für Unterrichtsmaterialien in verschiedenen Dateiformaten | Screenshot von</w:t>
      </w:r>
      <w:hyperlink r:id="rId34">
        <w:r>
          <w:rPr>
            <w:rFonts w:ascii="Calibri" w:eastAsia="Calibri" w:hAnsi="Calibri" w:cs="Calibri"/>
            <w:i/>
            <w:sz w:val="17"/>
          </w:rPr>
          <w:t xml:space="preserve"> http://www.medien-in-die-schule.de/downloads/</w:t>
        </w:r>
      </w:hyperlink>
    </w:p>
    <w:p w:rsidR="006F6128" w:rsidRDefault="006F6128" w:rsidP="00070AED">
      <w:pPr>
        <w:spacing w:after="120" w:line="259" w:lineRule="auto"/>
        <w:ind w:left="0" w:right="0" w:hanging="11"/>
        <w:jc w:val="left"/>
      </w:pPr>
      <w:r>
        <w:rPr>
          <w:b/>
        </w:rPr>
        <w:t>Stufe 3: »offen« wie in »Rohdaten«</w:t>
      </w:r>
    </w:p>
    <w:p w:rsidR="006F6128" w:rsidRDefault="006F6128" w:rsidP="00070AED">
      <w:pPr>
        <w:spacing w:after="120" w:line="259" w:lineRule="auto"/>
        <w:ind w:left="0" w:right="0" w:hanging="11"/>
      </w:pPr>
      <w:r>
        <w:t>Es ist noch eine weitere Stufe der Bereitstellung von Materialien denkbar: Bei komplexeren Inhalten können die einzelnen Bausteine getrennt voneinander bereitgestellt werden. Drei Beispiele:</w:t>
      </w:r>
    </w:p>
    <w:p w:rsidR="006F6128" w:rsidRDefault="006F6128" w:rsidP="006F6128">
      <w:pPr>
        <w:numPr>
          <w:ilvl w:val="0"/>
          <w:numId w:val="10"/>
        </w:numPr>
        <w:ind w:right="0" w:hanging="283"/>
      </w:pPr>
      <w:r>
        <w:t>eine Präsentation, zu der Texte, zahlreiche Fotos und Grafiken gehören</w:t>
      </w:r>
    </w:p>
    <w:p w:rsidR="006F6128" w:rsidRDefault="006F6128" w:rsidP="006F6128">
      <w:pPr>
        <w:numPr>
          <w:ilvl w:val="0"/>
          <w:numId w:val="10"/>
        </w:numPr>
        <w:ind w:right="0" w:hanging="283"/>
      </w:pPr>
      <w:r>
        <w:t>ein Quiz, zu dem eine Liste von Fragen und Antworten sowie Bebilderung gehören</w:t>
      </w:r>
    </w:p>
    <w:p w:rsidR="006F6128" w:rsidRDefault="006F6128" w:rsidP="00070AED">
      <w:pPr>
        <w:numPr>
          <w:ilvl w:val="0"/>
          <w:numId w:val="10"/>
        </w:numPr>
        <w:spacing w:after="120" w:line="259" w:lineRule="auto"/>
        <w:ind w:left="284" w:right="0" w:hanging="284"/>
      </w:pPr>
      <w:r>
        <w:t>ein Video, zu dem Manuskript, eingebaute Abbildungen oder Tondateien gehören</w:t>
      </w:r>
    </w:p>
    <w:p w:rsidR="006F6128" w:rsidRDefault="006F6128" w:rsidP="00070AED">
      <w:pPr>
        <w:spacing w:after="120" w:line="259" w:lineRule="auto"/>
        <w:ind w:left="0" w:right="0" w:hanging="11"/>
      </w:pPr>
      <w:r>
        <w:t>Der zusätzliche Aufwand für diese Bereitstellung ist hoch, und niemand wird ihn zusätzlich von einer »normalen« Lehrkraft verlangen. Allerdings werden Materialien, wie sie in den Beispielen beschrieben wurden, häufig von »Profis« übernommen, die für die Erarbeitung und Bereitstellung von Inhalten bezahlt werden. Für sie ist der Zusatzaufwand machbar, wenn sie den Aufwand von vornherein mitkalkulieren. Es ist durchaus vorstellbar, dass eine gemeinnützige Stiftung, eine staatliche Bundeszentrale, der Mitarbeiter an einem Landesinstitut oder ein beauftragtes Verlagshaus in Zukunft nicht »nur« fertige Materialien unter freier Lizenz bereitstellt, sondern auch die einzelnen Bausteine.</w:t>
      </w:r>
    </w:p>
    <w:p w:rsidR="006F6128" w:rsidRDefault="006F6128" w:rsidP="006F6128">
      <w:pPr>
        <w:ind w:left="-13" w:right="0" w:firstLine="284"/>
      </w:pPr>
      <w:r>
        <w:t xml:space="preserve">Was genau dann aus diesen Materialien gemacht wird? Das wird sich zeigen, wenn sich Fantasie und Kreativität von Hunderttausenden Lehrkräften entfalten können. Wir wissen noch gar nicht, was passieren kann, wenn es nicht mehr die mühsame oder gar verbotene Ausnahme ist, wenn wir Materialien weiterentwickeln können, sondern der einfache und erwünschte Regelfall. Dabei dürfen auch die Lernenden nicht vergessen werden. Folgt man der Perspektive </w:t>
      </w:r>
      <w:proofErr w:type="spellStart"/>
      <w:r>
        <w:t>konstruktionistischer</w:t>
      </w:r>
      <w:proofErr w:type="spellEnd"/>
      <w:r>
        <w:t xml:space="preserve"> Lernmodelle (nach Seymour </w:t>
      </w:r>
      <w:proofErr w:type="spellStart"/>
      <w:r>
        <w:t>Papert</w:t>
      </w:r>
      <w:proofErr w:type="spellEnd"/>
      <w:r>
        <w:t>), dann gilt: Ein lernförderliches Material ist eines, mit dem Lernende etwas machen können.</w:t>
      </w:r>
    </w:p>
    <w:p w:rsidR="006F6128" w:rsidRDefault="006F6128"/>
    <w:p w:rsidR="00070AED" w:rsidRPr="00070AED" w:rsidRDefault="00070AED" w:rsidP="00C07D10">
      <w:pPr>
        <w:ind w:left="0" w:right="0" w:firstLine="0"/>
        <w:rPr>
          <w:sz w:val="18"/>
          <w:szCs w:val="18"/>
        </w:rPr>
      </w:pPr>
      <w:r>
        <w:rPr>
          <w:sz w:val="18"/>
          <w:szCs w:val="18"/>
        </w:rPr>
        <w:t>Auszug aus</w:t>
      </w:r>
      <w:r w:rsidR="00C07D10" w:rsidRPr="00070AED">
        <w:rPr>
          <w:sz w:val="18"/>
          <w:szCs w:val="18"/>
        </w:rPr>
        <w:t xml:space="preserve">: </w:t>
      </w:r>
      <w:proofErr w:type="spellStart"/>
      <w:r w:rsidR="00C07D10" w:rsidRPr="00070AED">
        <w:rPr>
          <w:sz w:val="18"/>
          <w:szCs w:val="18"/>
        </w:rPr>
        <w:t>Jöran</w:t>
      </w:r>
      <w:proofErr w:type="spellEnd"/>
      <w:r w:rsidR="00C07D10" w:rsidRPr="00070AED">
        <w:rPr>
          <w:sz w:val="18"/>
          <w:szCs w:val="18"/>
        </w:rPr>
        <w:t xml:space="preserve"> </w:t>
      </w:r>
      <w:proofErr w:type="spellStart"/>
      <w:r w:rsidR="00C07D10" w:rsidRPr="00070AED">
        <w:rPr>
          <w:sz w:val="18"/>
          <w:szCs w:val="18"/>
        </w:rPr>
        <w:t>Muuß-Merholz</w:t>
      </w:r>
      <w:proofErr w:type="spellEnd"/>
      <w:r w:rsidR="00C07D10" w:rsidRPr="00070AED">
        <w:rPr>
          <w:sz w:val="18"/>
          <w:szCs w:val="18"/>
        </w:rPr>
        <w:t>. Freie Unterrichtsmaterialien finden, rechtssicher einsetzen, selbst machen und teilen. Belt</w:t>
      </w:r>
      <w:r w:rsidRPr="00070AED">
        <w:rPr>
          <w:sz w:val="18"/>
          <w:szCs w:val="18"/>
        </w:rPr>
        <w:t>z: Weinheim Basel.</w:t>
      </w:r>
    </w:p>
    <w:p w:rsidR="00C07D10" w:rsidRPr="00070AED" w:rsidRDefault="0071432C" w:rsidP="00C07D10">
      <w:pPr>
        <w:ind w:left="0" w:right="0" w:firstLine="0"/>
        <w:rPr>
          <w:sz w:val="18"/>
          <w:szCs w:val="18"/>
        </w:rPr>
      </w:pPr>
      <w:hyperlink r:id="rId35" w:history="1">
        <w:r w:rsidR="00C07D10" w:rsidRPr="00070AED">
          <w:rPr>
            <w:rStyle w:val="Hyperlink"/>
            <w:sz w:val="18"/>
            <w:szCs w:val="18"/>
          </w:rPr>
          <w:t>http://www.was-ist-oer.de/wp-content/uploads/sites/17/2018/01/Joeran-Muuss-Merholz-Freie-Unterrichtsmaterialien-Beltz-2018.pdf</w:t>
        </w:r>
      </w:hyperlink>
    </w:p>
    <w:p w:rsidR="00507D0C" w:rsidRDefault="00C07D10" w:rsidP="00507D0C">
      <w:pPr>
        <w:spacing w:after="5" w:line="265" w:lineRule="auto"/>
        <w:ind w:left="-5" w:right="0"/>
        <w:jc w:val="left"/>
        <w:rPr>
          <w:sz w:val="17"/>
        </w:rPr>
      </w:pPr>
      <w:proofErr w:type="spellStart"/>
      <w:r>
        <w:rPr>
          <w:sz w:val="17"/>
        </w:rPr>
        <w:t>Jöran</w:t>
      </w:r>
      <w:proofErr w:type="spellEnd"/>
      <w:r>
        <w:rPr>
          <w:sz w:val="17"/>
        </w:rPr>
        <w:t xml:space="preserve"> </w:t>
      </w:r>
      <w:proofErr w:type="spellStart"/>
      <w:r>
        <w:rPr>
          <w:sz w:val="17"/>
        </w:rPr>
        <w:t>Muuß-Merholz</w:t>
      </w:r>
      <w:proofErr w:type="spellEnd"/>
      <w:r>
        <w:rPr>
          <w:sz w:val="17"/>
        </w:rPr>
        <w:t xml:space="preserve">/Beltz in der Verlagsgruppe  Beltz • Weinheim Basel, </w:t>
      </w:r>
      <w:r>
        <w:rPr>
          <w:i/>
          <w:sz w:val="17"/>
        </w:rPr>
        <w:t xml:space="preserve">Creative </w:t>
      </w:r>
      <w:proofErr w:type="spellStart"/>
      <w:r>
        <w:rPr>
          <w:i/>
          <w:sz w:val="17"/>
        </w:rPr>
        <w:t>Commons</w:t>
      </w:r>
      <w:proofErr w:type="spellEnd"/>
      <w:r>
        <w:rPr>
          <w:i/>
          <w:sz w:val="17"/>
        </w:rPr>
        <w:t xml:space="preserve"> Namensnennung – Weitergabe unter gleichen Bedingungen 4.0 International Lizenz</w:t>
      </w:r>
      <w:r w:rsidR="00507D0C">
        <w:rPr>
          <w:sz w:val="17"/>
        </w:rPr>
        <w:br/>
        <w:t xml:space="preserve">bearbeitet von Christa Gmeiner, </w:t>
      </w:r>
      <w:hyperlink r:id="rId36" w:history="1">
        <w:r w:rsidR="00507D0C" w:rsidRPr="00507D0C">
          <w:rPr>
            <w:rStyle w:val="Hyperlink"/>
            <w:sz w:val="17"/>
          </w:rPr>
          <w:t>CC BY-SA 4.0</w:t>
        </w:r>
      </w:hyperlink>
    </w:p>
    <w:p w:rsidR="00C07D10" w:rsidRDefault="00C07D10" w:rsidP="00507D0C">
      <w:pPr>
        <w:spacing w:after="5" w:line="265" w:lineRule="auto"/>
        <w:ind w:left="-5" w:right="0"/>
        <w:jc w:val="left"/>
      </w:pPr>
      <w:r>
        <w:rPr>
          <w:rFonts w:ascii="Calibri" w:eastAsia="Calibri" w:hAnsi="Calibri" w:cs="Calibri"/>
          <w:noProof/>
          <w:sz w:val="22"/>
        </w:rPr>
        <mc:AlternateContent>
          <mc:Choice Requires="wpg">
            <w:drawing>
              <wp:inline distT="0" distB="0" distL="0" distR="0" wp14:anchorId="496A24BB" wp14:editId="080FF2BA">
                <wp:extent cx="685003" cy="287120"/>
                <wp:effectExtent l="0" t="0" r="1270" b="0"/>
                <wp:docPr id="122265" name="Group 122265"/>
                <wp:cNvGraphicFramePr/>
                <a:graphic xmlns:a="http://schemas.openxmlformats.org/drawingml/2006/main">
                  <a:graphicData uri="http://schemas.microsoft.com/office/word/2010/wordprocessingGroup">
                    <wpg:wgp>
                      <wpg:cNvGrpSpPr/>
                      <wpg:grpSpPr>
                        <a:xfrm>
                          <a:off x="0" y="0"/>
                          <a:ext cx="685003" cy="287120"/>
                          <a:chOff x="0" y="0"/>
                          <a:chExt cx="1109369" cy="467847"/>
                        </a:xfrm>
                      </wpg:grpSpPr>
                      <wps:wsp>
                        <wps:cNvPr id="65" name="Rectangle 65"/>
                        <wps:cNvSpPr/>
                        <wps:spPr>
                          <a:xfrm>
                            <a:off x="180339" y="0"/>
                            <a:ext cx="40260" cy="239252"/>
                          </a:xfrm>
                          <a:prstGeom prst="rect">
                            <a:avLst/>
                          </a:prstGeom>
                          <a:ln>
                            <a:noFill/>
                          </a:ln>
                        </wps:spPr>
                        <wps:txbx>
                          <w:txbxContent>
                            <w:p w:rsidR="00C07D10" w:rsidRDefault="00C07D10" w:rsidP="00C07D10">
                              <w:pPr>
                                <w:spacing w:after="160" w:line="259" w:lineRule="auto"/>
                                <w:ind w:left="0" w:right="0" w:firstLine="0"/>
                                <w:jc w:val="left"/>
                              </w:pPr>
                              <w:r>
                                <w:t xml:space="preserve"> </w:t>
                              </w:r>
                            </w:p>
                          </w:txbxContent>
                        </wps:txbx>
                        <wps:bodyPr horzOverflow="overflow" vert="horz" lIns="0" tIns="0" rIns="0" bIns="0" rtlCol="0">
                          <a:noAutofit/>
                        </wps:bodyPr>
                      </wps:wsp>
                      <wps:wsp>
                        <wps:cNvPr id="67" name="Shape 67"/>
                        <wps:cNvSpPr/>
                        <wps:spPr>
                          <a:xfrm>
                            <a:off x="5060" y="83788"/>
                            <a:ext cx="1102106" cy="376491"/>
                          </a:xfrm>
                          <a:custGeom>
                            <a:avLst/>
                            <a:gdLst/>
                            <a:ahLst/>
                            <a:cxnLst/>
                            <a:rect l="0" t="0" r="0" b="0"/>
                            <a:pathLst>
                              <a:path w="1102106" h="376491">
                                <a:moveTo>
                                  <a:pt x="26429" y="317"/>
                                </a:moveTo>
                                <a:lnTo>
                                  <a:pt x="1074369" y="2197"/>
                                </a:lnTo>
                                <a:cubicBezTo>
                                  <a:pt x="1089038" y="2197"/>
                                  <a:pt x="1102106" y="0"/>
                                  <a:pt x="1102106" y="31407"/>
                                </a:cubicBezTo>
                                <a:lnTo>
                                  <a:pt x="1100811" y="376491"/>
                                </a:lnTo>
                                <a:lnTo>
                                  <a:pt x="0" y="376491"/>
                                </a:lnTo>
                                <a:lnTo>
                                  <a:pt x="0" y="30112"/>
                                </a:lnTo>
                                <a:cubicBezTo>
                                  <a:pt x="0" y="14656"/>
                                  <a:pt x="1511" y="317"/>
                                  <a:pt x="26429" y="317"/>
                                </a:cubicBez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68" name="Shape 68"/>
                        <wps:cNvSpPr/>
                        <wps:spPr>
                          <a:xfrm>
                            <a:off x="67028" y="134509"/>
                            <a:ext cx="252171" cy="252324"/>
                          </a:xfrm>
                          <a:custGeom>
                            <a:avLst/>
                            <a:gdLst/>
                            <a:ahLst/>
                            <a:cxnLst/>
                            <a:rect l="0" t="0" r="0" b="0"/>
                            <a:pathLst>
                              <a:path w="252171" h="252324">
                                <a:moveTo>
                                  <a:pt x="125984" y="38"/>
                                </a:moveTo>
                                <a:cubicBezTo>
                                  <a:pt x="195618" y="0"/>
                                  <a:pt x="252095" y="56413"/>
                                  <a:pt x="252133" y="125997"/>
                                </a:cubicBezTo>
                                <a:lnTo>
                                  <a:pt x="252133" y="126149"/>
                                </a:lnTo>
                                <a:cubicBezTo>
                                  <a:pt x="252171" y="195770"/>
                                  <a:pt x="195758" y="252222"/>
                                  <a:pt x="126136" y="252298"/>
                                </a:cubicBezTo>
                                <a:cubicBezTo>
                                  <a:pt x="56553" y="252324"/>
                                  <a:pt x="64" y="195923"/>
                                  <a:pt x="25" y="126340"/>
                                </a:cubicBezTo>
                                <a:lnTo>
                                  <a:pt x="25" y="126149"/>
                                </a:lnTo>
                                <a:cubicBezTo>
                                  <a:pt x="0" y="56566"/>
                                  <a:pt x="56363" y="76"/>
                                  <a:pt x="125984"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194614" y="216105"/>
                            <a:ext cx="40354" cy="89014"/>
                          </a:xfrm>
                          <a:custGeom>
                            <a:avLst/>
                            <a:gdLst/>
                            <a:ahLst/>
                            <a:cxnLst/>
                            <a:rect l="0" t="0" r="0" b="0"/>
                            <a:pathLst>
                              <a:path w="40354" h="89014">
                                <a:moveTo>
                                  <a:pt x="40354" y="0"/>
                                </a:moveTo>
                                <a:lnTo>
                                  <a:pt x="40354" y="20717"/>
                                </a:lnTo>
                                <a:lnTo>
                                  <a:pt x="30328" y="25120"/>
                                </a:lnTo>
                                <a:cubicBezTo>
                                  <a:pt x="27076" y="29405"/>
                                  <a:pt x="25451" y="35834"/>
                                  <a:pt x="25451" y="44413"/>
                                </a:cubicBezTo>
                                <a:cubicBezTo>
                                  <a:pt x="25451" y="52985"/>
                                  <a:pt x="27076" y="59421"/>
                                  <a:pt x="30328" y="63714"/>
                                </a:cubicBezTo>
                                <a:lnTo>
                                  <a:pt x="40354" y="68128"/>
                                </a:lnTo>
                                <a:lnTo>
                                  <a:pt x="40354" y="89014"/>
                                </a:lnTo>
                                <a:lnTo>
                                  <a:pt x="25360" y="86466"/>
                                </a:lnTo>
                                <a:cubicBezTo>
                                  <a:pt x="20164" y="84478"/>
                                  <a:pt x="15615" y="81497"/>
                                  <a:pt x="11697" y="77522"/>
                                </a:cubicBezTo>
                                <a:cubicBezTo>
                                  <a:pt x="3937" y="69546"/>
                                  <a:pt x="0" y="58561"/>
                                  <a:pt x="0" y="44553"/>
                                </a:cubicBezTo>
                                <a:cubicBezTo>
                                  <a:pt x="0" y="30798"/>
                                  <a:pt x="3975" y="19889"/>
                                  <a:pt x="11913" y="11799"/>
                                </a:cubicBezTo>
                                <a:cubicBezTo>
                                  <a:pt x="15869" y="7754"/>
                                  <a:pt x="20364" y="4722"/>
                                  <a:pt x="25406" y="2701"/>
                                </a:cubicBezTo>
                                <a:lnTo>
                                  <a:pt x="40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10971" y="215775"/>
                            <a:ext cx="80861" cy="89776"/>
                          </a:xfrm>
                          <a:custGeom>
                            <a:avLst/>
                            <a:gdLst/>
                            <a:ahLst/>
                            <a:cxnLst/>
                            <a:rect l="0" t="0" r="0" b="0"/>
                            <a:pathLst>
                              <a:path w="80861" h="89776">
                                <a:moveTo>
                                  <a:pt x="42253" y="0"/>
                                </a:moveTo>
                                <a:cubicBezTo>
                                  <a:pt x="60058" y="0"/>
                                  <a:pt x="72809" y="7036"/>
                                  <a:pt x="80493" y="21044"/>
                                </a:cubicBezTo>
                                <a:lnTo>
                                  <a:pt x="61392" y="30836"/>
                                </a:lnTo>
                                <a:cubicBezTo>
                                  <a:pt x="57785" y="22962"/>
                                  <a:pt x="52362" y="19025"/>
                                  <a:pt x="45149" y="19025"/>
                                </a:cubicBezTo>
                                <a:cubicBezTo>
                                  <a:pt x="32436" y="19025"/>
                                  <a:pt x="26035" y="27584"/>
                                  <a:pt x="26035" y="44742"/>
                                </a:cubicBezTo>
                                <a:cubicBezTo>
                                  <a:pt x="26035" y="61887"/>
                                  <a:pt x="32436" y="70485"/>
                                  <a:pt x="45149" y="70485"/>
                                </a:cubicBezTo>
                                <a:cubicBezTo>
                                  <a:pt x="53556" y="70485"/>
                                  <a:pt x="59588" y="66294"/>
                                  <a:pt x="63195" y="57925"/>
                                </a:cubicBezTo>
                                <a:lnTo>
                                  <a:pt x="80861" y="67348"/>
                                </a:lnTo>
                                <a:cubicBezTo>
                                  <a:pt x="72441" y="82296"/>
                                  <a:pt x="59804" y="89776"/>
                                  <a:pt x="42977" y="89776"/>
                                </a:cubicBezTo>
                                <a:cubicBezTo>
                                  <a:pt x="29972" y="89776"/>
                                  <a:pt x="19571" y="85801"/>
                                  <a:pt x="11747" y="77851"/>
                                </a:cubicBezTo>
                                <a:cubicBezTo>
                                  <a:pt x="3899" y="69875"/>
                                  <a:pt x="0" y="58890"/>
                                  <a:pt x="0" y="44882"/>
                                </a:cubicBezTo>
                                <a:cubicBezTo>
                                  <a:pt x="0" y="31128"/>
                                  <a:pt x="4051" y="20218"/>
                                  <a:pt x="12103" y="12128"/>
                                </a:cubicBezTo>
                                <a:cubicBezTo>
                                  <a:pt x="20155" y="4039"/>
                                  <a:pt x="30201" y="0"/>
                                  <a:pt x="422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48678" y="116068"/>
                            <a:ext cx="186290" cy="289179"/>
                          </a:xfrm>
                          <a:custGeom>
                            <a:avLst/>
                            <a:gdLst/>
                            <a:ahLst/>
                            <a:cxnLst/>
                            <a:rect l="0" t="0" r="0" b="0"/>
                            <a:pathLst>
                              <a:path w="186290" h="289179">
                                <a:moveTo>
                                  <a:pt x="144234" y="0"/>
                                </a:moveTo>
                                <a:cubicBezTo>
                                  <a:pt x="154353" y="0"/>
                                  <a:pt x="164082" y="873"/>
                                  <a:pt x="173420" y="2620"/>
                                </a:cubicBezTo>
                                <a:lnTo>
                                  <a:pt x="186290" y="6388"/>
                                </a:lnTo>
                                <a:lnTo>
                                  <a:pt x="186290" y="33931"/>
                                </a:lnTo>
                                <a:lnTo>
                                  <a:pt x="144666" y="26035"/>
                                </a:lnTo>
                                <a:cubicBezTo>
                                  <a:pt x="111874" y="26035"/>
                                  <a:pt x="84138" y="37592"/>
                                  <a:pt x="61493" y="60732"/>
                                </a:cubicBezTo>
                                <a:cubicBezTo>
                                  <a:pt x="37846" y="84607"/>
                                  <a:pt x="26035" y="112560"/>
                                  <a:pt x="26035" y="144628"/>
                                </a:cubicBezTo>
                                <a:cubicBezTo>
                                  <a:pt x="26035" y="176695"/>
                                  <a:pt x="37744" y="204432"/>
                                  <a:pt x="61138" y="227800"/>
                                </a:cubicBezTo>
                                <a:cubicBezTo>
                                  <a:pt x="84506" y="251193"/>
                                  <a:pt x="112344" y="262890"/>
                                  <a:pt x="144666" y="262890"/>
                                </a:cubicBezTo>
                                <a:lnTo>
                                  <a:pt x="186290" y="254752"/>
                                </a:lnTo>
                                <a:lnTo>
                                  <a:pt x="186290" y="282516"/>
                                </a:lnTo>
                                <a:lnTo>
                                  <a:pt x="173062" y="286491"/>
                                </a:lnTo>
                                <a:cubicBezTo>
                                  <a:pt x="163784" y="288283"/>
                                  <a:pt x="154175" y="289179"/>
                                  <a:pt x="144234" y="289179"/>
                                </a:cubicBezTo>
                                <a:cubicBezTo>
                                  <a:pt x="104940" y="289179"/>
                                  <a:pt x="71107" y="274993"/>
                                  <a:pt x="42685" y="246532"/>
                                </a:cubicBezTo>
                                <a:cubicBezTo>
                                  <a:pt x="14237" y="218123"/>
                                  <a:pt x="0" y="184137"/>
                                  <a:pt x="0" y="144590"/>
                                </a:cubicBezTo>
                                <a:cubicBezTo>
                                  <a:pt x="0" y="105080"/>
                                  <a:pt x="14237" y="70853"/>
                                  <a:pt x="42685" y="41923"/>
                                </a:cubicBezTo>
                                <a:cubicBezTo>
                                  <a:pt x="70383" y="13970"/>
                                  <a:pt x="104216" y="0"/>
                                  <a:pt x="1442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234968" y="273700"/>
                            <a:ext cx="40354" cy="31852"/>
                          </a:xfrm>
                          <a:custGeom>
                            <a:avLst/>
                            <a:gdLst/>
                            <a:ahLst/>
                            <a:cxnLst/>
                            <a:rect l="0" t="0" r="0" b="0"/>
                            <a:pathLst>
                              <a:path w="40354" h="31852">
                                <a:moveTo>
                                  <a:pt x="22295" y="0"/>
                                </a:moveTo>
                                <a:lnTo>
                                  <a:pt x="40354" y="9423"/>
                                </a:lnTo>
                                <a:cubicBezTo>
                                  <a:pt x="31934" y="24371"/>
                                  <a:pt x="19336" y="31852"/>
                                  <a:pt x="2546" y="31852"/>
                                </a:cubicBezTo>
                                <a:lnTo>
                                  <a:pt x="0" y="31419"/>
                                </a:lnTo>
                                <a:lnTo>
                                  <a:pt x="0" y="10533"/>
                                </a:lnTo>
                                <a:lnTo>
                                  <a:pt x="4604" y="12560"/>
                                </a:lnTo>
                                <a:cubicBezTo>
                                  <a:pt x="13011" y="12560"/>
                                  <a:pt x="18942" y="8369"/>
                                  <a:pt x="222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234968" y="215775"/>
                            <a:ext cx="39986" cy="30836"/>
                          </a:xfrm>
                          <a:custGeom>
                            <a:avLst/>
                            <a:gdLst/>
                            <a:ahLst/>
                            <a:cxnLst/>
                            <a:rect l="0" t="0" r="0" b="0"/>
                            <a:pathLst>
                              <a:path w="39986" h="30836">
                                <a:moveTo>
                                  <a:pt x="1822" y="0"/>
                                </a:moveTo>
                                <a:cubicBezTo>
                                  <a:pt x="19590" y="0"/>
                                  <a:pt x="32302" y="7036"/>
                                  <a:pt x="39986" y="21044"/>
                                </a:cubicBezTo>
                                <a:lnTo>
                                  <a:pt x="20491" y="30836"/>
                                </a:lnTo>
                                <a:cubicBezTo>
                                  <a:pt x="16872" y="22962"/>
                                  <a:pt x="11576" y="19025"/>
                                  <a:pt x="4604" y="19025"/>
                                </a:cubicBezTo>
                                <a:lnTo>
                                  <a:pt x="0" y="21046"/>
                                </a:lnTo>
                                <a:lnTo>
                                  <a:pt x="0" y="329"/>
                                </a:lnTo>
                                <a:lnTo>
                                  <a:pt x="1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234968" y="122455"/>
                            <a:ext cx="102533" cy="276129"/>
                          </a:xfrm>
                          <a:custGeom>
                            <a:avLst/>
                            <a:gdLst/>
                            <a:ahLst/>
                            <a:cxnLst/>
                            <a:rect l="0" t="0" r="0" b="0"/>
                            <a:pathLst>
                              <a:path w="102533" h="276129">
                                <a:moveTo>
                                  <a:pt x="0" y="0"/>
                                </a:moveTo>
                                <a:lnTo>
                                  <a:pt x="13973" y="4091"/>
                                </a:lnTo>
                                <a:cubicBezTo>
                                  <a:pt x="31086" y="11078"/>
                                  <a:pt x="46634" y="21559"/>
                                  <a:pt x="60611" y="35535"/>
                                </a:cubicBezTo>
                                <a:cubicBezTo>
                                  <a:pt x="88563" y="63513"/>
                                  <a:pt x="102533" y="97727"/>
                                  <a:pt x="102533" y="138202"/>
                                </a:cubicBezTo>
                                <a:cubicBezTo>
                                  <a:pt x="102533" y="178715"/>
                                  <a:pt x="88779" y="212560"/>
                                  <a:pt x="61335" y="239789"/>
                                </a:cubicBezTo>
                                <a:cubicBezTo>
                                  <a:pt x="46749" y="254121"/>
                                  <a:pt x="30842" y="264872"/>
                                  <a:pt x="13611" y="272039"/>
                                </a:cubicBezTo>
                                <a:lnTo>
                                  <a:pt x="0" y="276129"/>
                                </a:lnTo>
                                <a:lnTo>
                                  <a:pt x="0" y="248364"/>
                                </a:lnTo>
                                <a:lnTo>
                                  <a:pt x="3674" y="247646"/>
                                </a:lnTo>
                                <a:cubicBezTo>
                                  <a:pt x="17713" y="241739"/>
                                  <a:pt x="30696" y="232874"/>
                                  <a:pt x="42628" y="221044"/>
                                </a:cubicBezTo>
                                <a:cubicBezTo>
                                  <a:pt x="65310" y="199124"/>
                                  <a:pt x="76638" y="171539"/>
                                  <a:pt x="76638" y="138240"/>
                                </a:cubicBezTo>
                                <a:cubicBezTo>
                                  <a:pt x="76638" y="105233"/>
                                  <a:pt x="65119" y="77216"/>
                                  <a:pt x="42081" y="54179"/>
                                </a:cubicBezTo>
                                <a:cubicBezTo>
                                  <a:pt x="30582" y="42672"/>
                                  <a:pt x="17853" y="34040"/>
                                  <a:pt x="3901" y="28283"/>
                                </a:cubicBezTo>
                                <a:lnTo>
                                  <a:pt x="0" y="27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0" y="79697"/>
                            <a:ext cx="554690" cy="388150"/>
                          </a:xfrm>
                          <a:custGeom>
                            <a:avLst/>
                            <a:gdLst/>
                            <a:ahLst/>
                            <a:cxnLst/>
                            <a:rect l="0" t="0" r="0" b="0"/>
                            <a:pathLst>
                              <a:path w="554690" h="388150">
                                <a:moveTo>
                                  <a:pt x="20744" y="0"/>
                                </a:moveTo>
                                <a:lnTo>
                                  <a:pt x="554690" y="0"/>
                                </a:lnTo>
                                <a:lnTo>
                                  <a:pt x="554690" y="9390"/>
                                </a:lnTo>
                                <a:lnTo>
                                  <a:pt x="20763" y="9390"/>
                                </a:lnTo>
                                <a:cubicBezTo>
                                  <a:pt x="14477" y="9390"/>
                                  <a:pt x="9397" y="14483"/>
                                  <a:pt x="9397" y="20757"/>
                                </a:cubicBezTo>
                                <a:lnTo>
                                  <a:pt x="9397" y="272648"/>
                                </a:lnTo>
                                <a:lnTo>
                                  <a:pt x="49326" y="272648"/>
                                </a:lnTo>
                                <a:cubicBezTo>
                                  <a:pt x="77278" y="323245"/>
                                  <a:pt x="131152" y="357548"/>
                                  <a:pt x="193064" y="357548"/>
                                </a:cubicBezTo>
                                <a:cubicBezTo>
                                  <a:pt x="254875" y="357548"/>
                                  <a:pt x="308799" y="323207"/>
                                  <a:pt x="336790" y="272648"/>
                                </a:cubicBezTo>
                                <a:lnTo>
                                  <a:pt x="554690" y="272648"/>
                                </a:lnTo>
                                <a:lnTo>
                                  <a:pt x="554690" y="388150"/>
                                </a:lnTo>
                                <a:lnTo>
                                  <a:pt x="4565" y="388150"/>
                                </a:lnTo>
                                <a:lnTo>
                                  <a:pt x="0" y="383597"/>
                                </a:lnTo>
                                <a:lnTo>
                                  <a:pt x="0" y="20754"/>
                                </a:lnTo>
                                <a:lnTo>
                                  <a:pt x="6090" y="6083"/>
                                </a:lnTo>
                                <a:lnTo>
                                  <a:pt x="20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554690" y="79697"/>
                            <a:ext cx="554679" cy="388150"/>
                          </a:xfrm>
                          <a:custGeom>
                            <a:avLst/>
                            <a:gdLst/>
                            <a:ahLst/>
                            <a:cxnLst/>
                            <a:rect l="0" t="0" r="0" b="0"/>
                            <a:pathLst>
                              <a:path w="554679" h="388150">
                                <a:moveTo>
                                  <a:pt x="0" y="0"/>
                                </a:moveTo>
                                <a:lnTo>
                                  <a:pt x="533946" y="0"/>
                                </a:lnTo>
                                <a:lnTo>
                                  <a:pt x="548594" y="6083"/>
                                </a:lnTo>
                                <a:cubicBezTo>
                                  <a:pt x="552352" y="9844"/>
                                  <a:pt x="554679" y="15035"/>
                                  <a:pt x="554679" y="20757"/>
                                </a:cubicBezTo>
                                <a:lnTo>
                                  <a:pt x="554679" y="383596"/>
                                </a:lnTo>
                                <a:lnTo>
                                  <a:pt x="550124" y="388150"/>
                                </a:lnTo>
                                <a:lnTo>
                                  <a:pt x="0" y="388150"/>
                                </a:lnTo>
                                <a:lnTo>
                                  <a:pt x="0" y="272648"/>
                                </a:lnTo>
                                <a:lnTo>
                                  <a:pt x="545294" y="272648"/>
                                </a:lnTo>
                                <a:lnTo>
                                  <a:pt x="545294" y="20757"/>
                                </a:lnTo>
                                <a:cubicBezTo>
                                  <a:pt x="545294" y="14483"/>
                                  <a:pt x="540214" y="9390"/>
                                  <a:pt x="533927" y="9390"/>
                                </a:cubicBezTo>
                                <a:lnTo>
                                  <a:pt x="0" y="9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783283" y="380948"/>
                            <a:ext cx="51562" cy="64059"/>
                          </a:xfrm>
                          <a:custGeom>
                            <a:avLst/>
                            <a:gdLst/>
                            <a:ahLst/>
                            <a:cxnLst/>
                            <a:rect l="0" t="0" r="0" b="0"/>
                            <a:pathLst>
                              <a:path w="51562" h="64059">
                                <a:moveTo>
                                  <a:pt x="24981" y="0"/>
                                </a:moveTo>
                                <a:cubicBezTo>
                                  <a:pt x="28207" y="0"/>
                                  <a:pt x="31267" y="368"/>
                                  <a:pt x="34188" y="1054"/>
                                </a:cubicBezTo>
                                <a:cubicBezTo>
                                  <a:pt x="37122" y="1778"/>
                                  <a:pt x="39764" y="2934"/>
                                  <a:pt x="42037" y="4559"/>
                                </a:cubicBezTo>
                                <a:cubicBezTo>
                                  <a:pt x="44310" y="6147"/>
                                  <a:pt x="46152" y="8191"/>
                                  <a:pt x="47485" y="10693"/>
                                </a:cubicBezTo>
                                <a:cubicBezTo>
                                  <a:pt x="48819" y="13183"/>
                                  <a:pt x="49479" y="16180"/>
                                  <a:pt x="49479" y="19710"/>
                                </a:cubicBezTo>
                                <a:lnTo>
                                  <a:pt x="36436" y="19710"/>
                                </a:lnTo>
                                <a:cubicBezTo>
                                  <a:pt x="36297" y="17920"/>
                                  <a:pt x="35928" y="16396"/>
                                  <a:pt x="35281" y="15164"/>
                                </a:cubicBezTo>
                                <a:cubicBezTo>
                                  <a:pt x="34633" y="13970"/>
                                  <a:pt x="33757" y="13043"/>
                                  <a:pt x="32677" y="12344"/>
                                </a:cubicBezTo>
                                <a:cubicBezTo>
                                  <a:pt x="31598" y="11659"/>
                                  <a:pt x="30366" y="11189"/>
                                  <a:pt x="28956" y="10909"/>
                                </a:cubicBezTo>
                                <a:cubicBezTo>
                                  <a:pt x="27546" y="10617"/>
                                  <a:pt x="26035" y="10477"/>
                                  <a:pt x="24409" y="10477"/>
                                </a:cubicBezTo>
                                <a:cubicBezTo>
                                  <a:pt x="23317" y="10477"/>
                                  <a:pt x="22238" y="10579"/>
                                  <a:pt x="21158" y="10795"/>
                                </a:cubicBezTo>
                                <a:cubicBezTo>
                                  <a:pt x="20079" y="11049"/>
                                  <a:pt x="19101" y="11455"/>
                                  <a:pt x="18199" y="11989"/>
                                </a:cubicBezTo>
                                <a:cubicBezTo>
                                  <a:pt x="17336" y="12573"/>
                                  <a:pt x="16612" y="13297"/>
                                  <a:pt x="16027" y="14160"/>
                                </a:cubicBezTo>
                                <a:cubicBezTo>
                                  <a:pt x="15456" y="15024"/>
                                  <a:pt x="15164" y="16116"/>
                                  <a:pt x="15164" y="17399"/>
                                </a:cubicBezTo>
                                <a:cubicBezTo>
                                  <a:pt x="15164" y="18593"/>
                                  <a:pt x="15418" y="19583"/>
                                  <a:pt x="15850" y="20333"/>
                                </a:cubicBezTo>
                                <a:cubicBezTo>
                                  <a:pt x="16320" y="21095"/>
                                  <a:pt x="17221" y="21780"/>
                                  <a:pt x="18555" y="22390"/>
                                </a:cubicBezTo>
                                <a:cubicBezTo>
                                  <a:pt x="19888" y="23012"/>
                                  <a:pt x="21730" y="23660"/>
                                  <a:pt x="24117" y="24270"/>
                                </a:cubicBezTo>
                                <a:cubicBezTo>
                                  <a:pt x="26505" y="24917"/>
                                  <a:pt x="29566" y="25717"/>
                                  <a:pt x="33401" y="26683"/>
                                </a:cubicBezTo>
                                <a:cubicBezTo>
                                  <a:pt x="34557" y="26911"/>
                                  <a:pt x="36144" y="27330"/>
                                  <a:pt x="38164" y="27915"/>
                                </a:cubicBezTo>
                                <a:cubicBezTo>
                                  <a:pt x="40196" y="28524"/>
                                  <a:pt x="42202" y="29464"/>
                                  <a:pt x="44196" y="30810"/>
                                </a:cubicBezTo>
                                <a:cubicBezTo>
                                  <a:pt x="46215" y="32106"/>
                                  <a:pt x="47917" y="33884"/>
                                  <a:pt x="49403" y="36081"/>
                                </a:cubicBezTo>
                                <a:cubicBezTo>
                                  <a:pt x="50838" y="38278"/>
                                  <a:pt x="51562" y="41097"/>
                                  <a:pt x="51562" y="44526"/>
                                </a:cubicBezTo>
                                <a:cubicBezTo>
                                  <a:pt x="51562" y="47307"/>
                                  <a:pt x="51016" y="49911"/>
                                  <a:pt x="49936" y="52337"/>
                                </a:cubicBezTo>
                                <a:cubicBezTo>
                                  <a:pt x="48857" y="54712"/>
                                  <a:pt x="47231" y="56807"/>
                                  <a:pt x="45098" y="58534"/>
                                </a:cubicBezTo>
                                <a:cubicBezTo>
                                  <a:pt x="42926" y="60274"/>
                                  <a:pt x="40297" y="61646"/>
                                  <a:pt x="37122" y="62624"/>
                                </a:cubicBezTo>
                                <a:cubicBezTo>
                                  <a:pt x="33947" y="63589"/>
                                  <a:pt x="30251" y="64059"/>
                                  <a:pt x="26099" y="64059"/>
                                </a:cubicBezTo>
                                <a:cubicBezTo>
                                  <a:pt x="22746" y="64059"/>
                                  <a:pt x="19456" y="63665"/>
                                  <a:pt x="16281" y="62840"/>
                                </a:cubicBezTo>
                                <a:cubicBezTo>
                                  <a:pt x="13106" y="62001"/>
                                  <a:pt x="10287" y="60706"/>
                                  <a:pt x="7874" y="58903"/>
                                </a:cubicBezTo>
                                <a:cubicBezTo>
                                  <a:pt x="5448" y="57125"/>
                                  <a:pt x="3543" y="54889"/>
                                  <a:pt x="2096" y="52146"/>
                                </a:cubicBezTo>
                                <a:cubicBezTo>
                                  <a:pt x="648" y="49365"/>
                                  <a:pt x="0" y="46114"/>
                                  <a:pt x="38" y="42367"/>
                                </a:cubicBezTo>
                                <a:lnTo>
                                  <a:pt x="13106" y="42367"/>
                                </a:lnTo>
                                <a:cubicBezTo>
                                  <a:pt x="13106" y="44425"/>
                                  <a:pt x="13462" y="46152"/>
                                  <a:pt x="14224" y="47561"/>
                                </a:cubicBezTo>
                                <a:cubicBezTo>
                                  <a:pt x="14948" y="49009"/>
                                  <a:pt x="15926" y="50165"/>
                                  <a:pt x="17145" y="51067"/>
                                </a:cubicBezTo>
                                <a:cubicBezTo>
                                  <a:pt x="18377" y="51930"/>
                                  <a:pt x="19812" y="52578"/>
                                  <a:pt x="21476" y="53022"/>
                                </a:cubicBezTo>
                                <a:cubicBezTo>
                                  <a:pt x="23139" y="53454"/>
                                  <a:pt x="24841" y="53657"/>
                                  <a:pt x="26607" y="53657"/>
                                </a:cubicBezTo>
                                <a:cubicBezTo>
                                  <a:pt x="27800" y="53657"/>
                                  <a:pt x="29096" y="53556"/>
                                  <a:pt x="30480" y="53378"/>
                                </a:cubicBezTo>
                                <a:cubicBezTo>
                                  <a:pt x="31814" y="53149"/>
                                  <a:pt x="33109" y="52794"/>
                                  <a:pt x="34303" y="52222"/>
                                </a:cubicBezTo>
                                <a:cubicBezTo>
                                  <a:pt x="35497" y="51638"/>
                                  <a:pt x="36500" y="50838"/>
                                  <a:pt x="37300" y="49835"/>
                                </a:cubicBezTo>
                                <a:cubicBezTo>
                                  <a:pt x="38100" y="48869"/>
                                  <a:pt x="38494" y="47600"/>
                                  <a:pt x="38494" y="46050"/>
                                </a:cubicBezTo>
                                <a:cubicBezTo>
                                  <a:pt x="38494" y="44386"/>
                                  <a:pt x="37986" y="43053"/>
                                  <a:pt x="36906" y="41999"/>
                                </a:cubicBezTo>
                                <a:cubicBezTo>
                                  <a:pt x="35852" y="40983"/>
                                  <a:pt x="34481" y="40119"/>
                                  <a:pt x="32753" y="39433"/>
                                </a:cubicBezTo>
                                <a:cubicBezTo>
                                  <a:pt x="31051" y="38748"/>
                                  <a:pt x="29096" y="38138"/>
                                  <a:pt x="26937" y="37630"/>
                                </a:cubicBezTo>
                                <a:cubicBezTo>
                                  <a:pt x="24778" y="37122"/>
                                  <a:pt x="22568" y="36550"/>
                                  <a:pt x="20358" y="35928"/>
                                </a:cubicBezTo>
                                <a:cubicBezTo>
                                  <a:pt x="18047" y="35357"/>
                                  <a:pt x="15850" y="34633"/>
                                  <a:pt x="13678" y="33807"/>
                                </a:cubicBezTo>
                                <a:cubicBezTo>
                                  <a:pt x="11519" y="33007"/>
                                  <a:pt x="9563" y="31928"/>
                                  <a:pt x="7836" y="30594"/>
                                </a:cubicBezTo>
                                <a:cubicBezTo>
                                  <a:pt x="6134" y="29286"/>
                                  <a:pt x="4763" y="27635"/>
                                  <a:pt x="3670" y="25679"/>
                                </a:cubicBezTo>
                                <a:cubicBezTo>
                                  <a:pt x="2629" y="23685"/>
                                  <a:pt x="2121" y="21311"/>
                                  <a:pt x="2121" y="18529"/>
                                </a:cubicBezTo>
                                <a:cubicBezTo>
                                  <a:pt x="2121" y="15354"/>
                                  <a:pt x="2781" y="12649"/>
                                  <a:pt x="4115" y="10338"/>
                                </a:cubicBezTo>
                                <a:cubicBezTo>
                                  <a:pt x="5486" y="8026"/>
                                  <a:pt x="7214" y="6071"/>
                                  <a:pt x="9385" y="4521"/>
                                </a:cubicBezTo>
                                <a:cubicBezTo>
                                  <a:pt x="11557" y="2997"/>
                                  <a:pt x="14008" y="1841"/>
                                  <a:pt x="16751" y="1092"/>
                                </a:cubicBezTo>
                                <a:cubicBezTo>
                                  <a:pt x="19495" y="368"/>
                                  <a:pt x="22238" y="0"/>
                                  <a:pt x="249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836407" y="382432"/>
                            <a:ext cx="29788" cy="61252"/>
                          </a:xfrm>
                          <a:custGeom>
                            <a:avLst/>
                            <a:gdLst/>
                            <a:ahLst/>
                            <a:cxnLst/>
                            <a:rect l="0" t="0" r="0" b="0"/>
                            <a:pathLst>
                              <a:path w="29788" h="61252">
                                <a:moveTo>
                                  <a:pt x="23139" y="0"/>
                                </a:moveTo>
                                <a:lnTo>
                                  <a:pt x="29788" y="0"/>
                                </a:lnTo>
                                <a:lnTo>
                                  <a:pt x="29788" y="15213"/>
                                </a:lnTo>
                                <a:lnTo>
                                  <a:pt x="21844" y="37554"/>
                                </a:lnTo>
                                <a:lnTo>
                                  <a:pt x="29788" y="37554"/>
                                </a:lnTo>
                                <a:lnTo>
                                  <a:pt x="29788" y="47600"/>
                                </a:lnTo>
                                <a:lnTo>
                                  <a:pt x="18339" y="47600"/>
                                </a:lnTo>
                                <a:lnTo>
                                  <a:pt x="13538" y="61252"/>
                                </a:lnTo>
                                <a:lnTo>
                                  <a:pt x="0" y="61252"/>
                                </a:lnTo>
                                <a:lnTo>
                                  <a:pt x="231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866195" y="382432"/>
                            <a:ext cx="30042" cy="61252"/>
                          </a:xfrm>
                          <a:custGeom>
                            <a:avLst/>
                            <a:gdLst/>
                            <a:ahLst/>
                            <a:cxnLst/>
                            <a:rect l="0" t="0" r="0" b="0"/>
                            <a:pathLst>
                              <a:path w="30042" h="61252">
                                <a:moveTo>
                                  <a:pt x="0" y="0"/>
                                </a:moveTo>
                                <a:lnTo>
                                  <a:pt x="7144" y="0"/>
                                </a:lnTo>
                                <a:lnTo>
                                  <a:pt x="30042" y="61252"/>
                                </a:lnTo>
                                <a:lnTo>
                                  <a:pt x="16072" y="61252"/>
                                </a:lnTo>
                                <a:lnTo>
                                  <a:pt x="11449" y="47600"/>
                                </a:lnTo>
                                <a:lnTo>
                                  <a:pt x="0" y="47600"/>
                                </a:lnTo>
                                <a:lnTo>
                                  <a:pt x="0" y="37554"/>
                                </a:lnTo>
                                <a:lnTo>
                                  <a:pt x="7944" y="37554"/>
                                </a:lnTo>
                                <a:lnTo>
                                  <a:pt x="210" y="15088"/>
                                </a:lnTo>
                                <a:lnTo>
                                  <a:pt x="44" y="15088"/>
                                </a:lnTo>
                                <a:lnTo>
                                  <a:pt x="0" y="1521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525797" y="382431"/>
                            <a:ext cx="25692" cy="61252"/>
                          </a:xfrm>
                          <a:custGeom>
                            <a:avLst/>
                            <a:gdLst/>
                            <a:ahLst/>
                            <a:cxnLst/>
                            <a:rect l="0" t="0" r="0" b="0"/>
                            <a:pathLst>
                              <a:path w="25692" h="61252">
                                <a:moveTo>
                                  <a:pt x="0" y="0"/>
                                </a:moveTo>
                                <a:lnTo>
                                  <a:pt x="25692" y="0"/>
                                </a:lnTo>
                                <a:lnTo>
                                  <a:pt x="25692" y="10477"/>
                                </a:lnTo>
                                <a:lnTo>
                                  <a:pt x="13500" y="10477"/>
                                </a:lnTo>
                                <a:lnTo>
                                  <a:pt x="13500" y="24765"/>
                                </a:lnTo>
                                <a:lnTo>
                                  <a:pt x="25692" y="24765"/>
                                </a:lnTo>
                                <a:lnTo>
                                  <a:pt x="25692" y="33947"/>
                                </a:lnTo>
                                <a:lnTo>
                                  <a:pt x="13500" y="33947"/>
                                </a:lnTo>
                                <a:lnTo>
                                  <a:pt x="13500" y="50736"/>
                                </a:lnTo>
                                <a:lnTo>
                                  <a:pt x="25692" y="50736"/>
                                </a:lnTo>
                                <a:lnTo>
                                  <a:pt x="25692" y="61252"/>
                                </a:lnTo>
                                <a:lnTo>
                                  <a:pt x="0" y="612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551489" y="382431"/>
                            <a:ext cx="25692" cy="61252"/>
                          </a:xfrm>
                          <a:custGeom>
                            <a:avLst/>
                            <a:gdLst/>
                            <a:ahLst/>
                            <a:cxnLst/>
                            <a:rect l="0" t="0" r="0" b="0"/>
                            <a:pathLst>
                              <a:path w="25692" h="61252">
                                <a:moveTo>
                                  <a:pt x="0" y="0"/>
                                </a:moveTo>
                                <a:lnTo>
                                  <a:pt x="3162" y="0"/>
                                </a:lnTo>
                                <a:cubicBezTo>
                                  <a:pt x="6083" y="0"/>
                                  <a:pt x="8763" y="292"/>
                                  <a:pt x="11138" y="800"/>
                                </a:cubicBezTo>
                                <a:cubicBezTo>
                                  <a:pt x="13564" y="1295"/>
                                  <a:pt x="15621" y="2134"/>
                                  <a:pt x="17361" y="3315"/>
                                </a:cubicBezTo>
                                <a:cubicBezTo>
                                  <a:pt x="19050" y="4470"/>
                                  <a:pt x="20384" y="6032"/>
                                  <a:pt x="21323" y="7975"/>
                                </a:cubicBezTo>
                                <a:cubicBezTo>
                                  <a:pt x="22263" y="9931"/>
                                  <a:pt x="22733" y="12319"/>
                                  <a:pt x="22733" y="15164"/>
                                </a:cubicBezTo>
                                <a:cubicBezTo>
                                  <a:pt x="22733" y="18262"/>
                                  <a:pt x="22047" y="20841"/>
                                  <a:pt x="20638" y="22885"/>
                                </a:cubicBezTo>
                                <a:cubicBezTo>
                                  <a:pt x="19228" y="24955"/>
                                  <a:pt x="17170" y="26657"/>
                                  <a:pt x="14427" y="27953"/>
                                </a:cubicBezTo>
                                <a:cubicBezTo>
                                  <a:pt x="18212" y="29032"/>
                                  <a:pt x="21031" y="30937"/>
                                  <a:pt x="22873" y="33655"/>
                                </a:cubicBezTo>
                                <a:cubicBezTo>
                                  <a:pt x="24765" y="36360"/>
                                  <a:pt x="25692" y="39649"/>
                                  <a:pt x="25692" y="43485"/>
                                </a:cubicBezTo>
                                <a:cubicBezTo>
                                  <a:pt x="25692" y="46545"/>
                                  <a:pt x="25083" y="49225"/>
                                  <a:pt x="23889" y="51498"/>
                                </a:cubicBezTo>
                                <a:cubicBezTo>
                                  <a:pt x="22695" y="53734"/>
                                  <a:pt x="21069" y="55613"/>
                                  <a:pt x="19050" y="57023"/>
                                </a:cubicBezTo>
                                <a:cubicBezTo>
                                  <a:pt x="16993" y="58471"/>
                                  <a:pt x="14681" y="59512"/>
                                  <a:pt x="12078" y="60198"/>
                                </a:cubicBezTo>
                                <a:cubicBezTo>
                                  <a:pt x="9474" y="60884"/>
                                  <a:pt x="6807" y="61252"/>
                                  <a:pt x="4026" y="61252"/>
                                </a:cubicBezTo>
                                <a:lnTo>
                                  <a:pt x="0" y="61252"/>
                                </a:lnTo>
                                <a:lnTo>
                                  <a:pt x="0" y="50736"/>
                                </a:lnTo>
                                <a:lnTo>
                                  <a:pt x="2223" y="50736"/>
                                </a:lnTo>
                                <a:cubicBezTo>
                                  <a:pt x="3569" y="50736"/>
                                  <a:pt x="4826" y="50622"/>
                                  <a:pt x="6007" y="50381"/>
                                </a:cubicBezTo>
                                <a:cubicBezTo>
                                  <a:pt x="7201" y="50127"/>
                                  <a:pt x="8293" y="49695"/>
                                  <a:pt x="9195" y="49073"/>
                                </a:cubicBezTo>
                                <a:cubicBezTo>
                                  <a:pt x="10097" y="48501"/>
                                  <a:pt x="10859" y="47663"/>
                                  <a:pt x="11392" y="46622"/>
                                </a:cubicBezTo>
                                <a:cubicBezTo>
                                  <a:pt x="11938" y="45606"/>
                                  <a:pt x="12192" y="44310"/>
                                  <a:pt x="12192" y="42685"/>
                                </a:cubicBezTo>
                                <a:cubicBezTo>
                                  <a:pt x="12192" y="39535"/>
                                  <a:pt x="11316" y="37300"/>
                                  <a:pt x="9550" y="35966"/>
                                </a:cubicBezTo>
                                <a:cubicBezTo>
                                  <a:pt x="7747" y="34633"/>
                                  <a:pt x="5398" y="33947"/>
                                  <a:pt x="2476" y="33947"/>
                                </a:cubicBezTo>
                                <a:lnTo>
                                  <a:pt x="0" y="33947"/>
                                </a:lnTo>
                                <a:lnTo>
                                  <a:pt x="0" y="24765"/>
                                </a:lnTo>
                                <a:lnTo>
                                  <a:pt x="1422" y="24765"/>
                                </a:lnTo>
                                <a:cubicBezTo>
                                  <a:pt x="3848" y="24765"/>
                                  <a:pt x="5842" y="24193"/>
                                  <a:pt x="7391" y="23076"/>
                                </a:cubicBezTo>
                                <a:cubicBezTo>
                                  <a:pt x="8903" y="21920"/>
                                  <a:pt x="9703" y="20079"/>
                                  <a:pt x="9703" y="17513"/>
                                </a:cubicBezTo>
                                <a:cubicBezTo>
                                  <a:pt x="9703" y="16065"/>
                                  <a:pt x="9449" y="14910"/>
                                  <a:pt x="8903" y="14008"/>
                                </a:cubicBezTo>
                                <a:cubicBezTo>
                                  <a:pt x="8395" y="13068"/>
                                  <a:pt x="7709" y="12395"/>
                                  <a:pt x="6845" y="11849"/>
                                </a:cubicBezTo>
                                <a:cubicBezTo>
                                  <a:pt x="5982" y="11341"/>
                                  <a:pt x="5004" y="10973"/>
                                  <a:pt x="3886" y="10795"/>
                                </a:cubicBezTo>
                                <a:cubicBezTo>
                                  <a:pt x="2769" y="10579"/>
                                  <a:pt x="1613" y="10477"/>
                                  <a:pt x="419" y="10477"/>
                                </a:cubicBezTo>
                                <a:lnTo>
                                  <a:pt x="0" y="104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579568" y="382430"/>
                            <a:ext cx="58687" cy="61252"/>
                          </a:xfrm>
                          <a:custGeom>
                            <a:avLst/>
                            <a:gdLst/>
                            <a:ahLst/>
                            <a:cxnLst/>
                            <a:rect l="0" t="0" r="0" b="0"/>
                            <a:pathLst>
                              <a:path w="58687" h="61252">
                                <a:moveTo>
                                  <a:pt x="0" y="0"/>
                                </a:moveTo>
                                <a:lnTo>
                                  <a:pt x="15100" y="0"/>
                                </a:lnTo>
                                <a:lnTo>
                                  <a:pt x="29439" y="24193"/>
                                </a:lnTo>
                                <a:lnTo>
                                  <a:pt x="43663" y="0"/>
                                </a:lnTo>
                                <a:lnTo>
                                  <a:pt x="58687" y="0"/>
                                </a:lnTo>
                                <a:lnTo>
                                  <a:pt x="35966" y="37732"/>
                                </a:lnTo>
                                <a:lnTo>
                                  <a:pt x="35966" y="61252"/>
                                </a:lnTo>
                                <a:lnTo>
                                  <a:pt x="22466" y="61252"/>
                                </a:lnTo>
                                <a:lnTo>
                                  <a:pt x="22466" y="373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750955" y="120210"/>
                            <a:ext cx="195771" cy="195961"/>
                          </a:xfrm>
                          <a:custGeom>
                            <a:avLst/>
                            <a:gdLst/>
                            <a:ahLst/>
                            <a:cxnLst/>
                            <a:rect l="0" t="0" r="0" b="0"/>
                            <a:pathLst>
                              <a:path w="195771" h="195961">
                                <a:moveTo>
                                  <a:pt x="97790" y="76"/>
                                </a:moveTo>
                                <a:cubicBezTo>
                                  <a:pt x="151854" y="0"/>
                                  <a:pt x="195694" y="43815"/>
                                  <a:pt x="195732" y="97828"/>
                                </a:cubicBezTo>
                                <a:lnTo>
                                  <a:pt x="195732" y="97980"/>
                                </a:lnTo>
                                <a:cubicBezTo>
                                  <a:pt x="195771" y="152006"/>
                                  <a:pt x="152006" y="195847"/>
                                  <a:pt x="97942" y="195923"/>
                                </a:cubicBezTo>
                                <a:cubicBezTo>
                                  <a:pt x="43917" y="195961"/>
                                  <a:pt x="76" y="152184"/>
                                  <a:pt x="38" y="98133"/>
                                </a:cubicBezTo>
                                <a:lnTo>
                                  <a:pt x="38" y="97980"/>
                                </a:lnTo>
                                <a:cubicBezTo>
                                  <a:pt x="0" y="43955"/>
                                  <a:pt x="43777" y="114"/>
                                  <a:pt x="97790" y="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741061" y="111014"/>
                            <a:ext cx="107201" cy="214363"/>
                          </a:xfrm>
                          <a:custGeom>
                            <a:avLst/>
                            <a:gdLst/>
                            <a:ahLst/>
                            <a:cxnLst/>
                            <a:rect l="0" t="0" r="0" b="0"/>
                            <a:pathLst>
                              <a:path w="107201" h="214363">
                                <a:moveTo>
                                  <a:pt x="107074" y="0"/>
                                </a:moveTo>
                                <a:lnTo>
                                  <a:pt x="107201" y="24"/>
                                </a:lnTo>
                                <a:lnTo>
                                  <a:pt x="107201" y="19303"/>
                                </a:lnTo>
                                <a:lnTo>
                                  <a:pt x="73666" y="25702"/>
                                </a:lnTo>
                                <a:cubicBezTo>
                                  <a:pt x="63379" y="29985"/>
                                  <a:pt x="54026" y="36411"/>
                                  <a:pt x="45606" y="44983"/>
                                </a:cubicBezTo>
                                <a:cubicBezTo>
                                  <a:pt x="28105" y="62687"/>
                                  <a:pt x="19317" y="83414"/>
                                  <a:pt x="19317" y="107175"/>
                                </a:cubicBezTo>
                                <a:cubicBezTo>
                                  <a:pt x="19317" y="130937"/>
                                  <a:pt x="27991" y="151486"/>
                                  <a:pt x="45364" y="168821"/>
                                </a:cubicBezTo>
                                <a:cubicBezTo>
                                  <a:pt x="54032" y="177489"/>
                                  <a:pt x="63538" y="183988"/>
                                  <a:pt x="73870" y="188320"/>
                                </a:cubicBezTo>
                                <a:lnTo>
                                  <a:pt x="107201" y="194794"/>
                                </a:lnTo>
                                <a:lnTo>
                                  <a:pt x="107201" y="214339"/>
                                </a:lnTo>
                                <a:lnTo>
                                  <a:pt x="107074" y="214363"/>
                                </a:lnTo>
                                <a:cubicBezTo>
                                  <a:pt x="77927" y="214363"/>
                                  <a:pt x="52769" y="203848"/>
                                  <a:pt x="31674" y="182766"/>
                                </a:cubicBezTo>
                                <a:cubicBezTo>
                                  <a:pt x="10541" y="161671"/>
                                  <a:pt x="0" y="136462"/>
                                  <a:pt x="0" y="107175"/>
                                </a:cubicBezTo>
                                <a:cubicBezTo>
                                  <a:pt x="0" y="77889"/>
                                  <a:pt x="10541" y="52502"/>
                                  <a:pt x="31674" y="31090"/>
                                </a:cubicBezTo>
                                <a:cubicBezTo>
                                  <a:pt x="52261" y="10363"/>
                                  <a:pt x="77394" y="0"/>
                                  <a:pt x="1070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848262" y="111038"/>
                            <a:ext cx="107201" cy="214315"/>
                          </a:xfrm>
                          <a:custGeom>
                            <a:avLst/>
                            <a:gdLst/>
                            <a:ahLst/>
                            <a:cxnLst/>
                            <a:rect l="0" t="0" r="0" b="0"/>
                            <a:pathLst>
                              <a:path w="107201" h="214315">
                                <a:moveTo>
                                  <a:pt x="0" y="0"/>
                                </a:moveTo>
                                <a:lnTo>
                                  <a:pt x="41469" y="7749"/>
                                </a:lnTo>
                                <a:cubicBezTo>
                                  <a:pt x="54172" y="12930"/>
                                  <a:pt x="65710" y="20703"/>
                                  <a:pt x="76073" y="31066"/>
                                </a:cubicBezTo>
                                <a:cubicBezTo>
                                  <a:pt x="96837" y="51754"/>
                                  <a:pt x="107201" y="77142"/>
                                  <a:pt x="107201" y="107152"/>
                                </a:cubicBezTo>
                                <a:cubicBezTo>
                                  <a:pt x="107201" y="137162"/>
                                  <a:pt x="97015" y="162257"/>
                                  <a:pt x="76606" y="182450"/>
                                </a:cubicBezTo>
                                <a:cubicBezTo>
                                  <a:pt x="65799" y="193086"/>
                                  <a:pt x="53991" y="201059"/>
                                  <a:pt x="41197" y="206372"/>
                                </a:cubicBezTo>
                                <a:lnTo>
                                  <a:pt x="0" y="214315"/>
                                </a:lnTo>
                                <a:lnTo>
                                  <a:pt x="0" y="194770"/>
                                </a:lnTo>
                                <a:lnTo>
                                  <a:pt x="127" y="194795"/>
                                </a:lnTo>
                                <a:cubicBezTo>
                                  <a:pt x="24105" y="194795"/>
                                  <a:pt x="44945" y="186019"/>
                                  <a:pt x="62674" y="168518"/>
                                </a:cubicBezTo>
                                <a:cubicBezTo>
                                  <a:pt x="79502" y="152262"/>
                                  <a:pt x="87884" y="131815"/>
                                  <a:pt x="87884" y="107152"/>
                                </a:cubicBezTo>
                                <a:cubicBezTo>
                                  <a:pt x="87884" y="82666"/>
                                  <a:pt x="79324" y="61940"/>
                                  <a:pt x="62128" y="44960"/>
                                </a:cubicBezTo>
                                <a:cubicBezTo>
                                  <a:pt x="45123" y="27815"/>
                                  <a:pt x="24473" y="19255"/>
                                  <a:pt x="127" y="19255"/>
                                </a:cubicBezTo>
                                <a:lnTo>
                                  <a:pt x="0" y="192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792168" y="161670"/>
                            <a:ext cx="110604" cy="115341"/>
                          </a:xfrm>
                          <a:custGeom>
                            <a:avLst/>
                            <a:gdLst/>
                            <a:ahLst/>
                            <a:cxnLst/>
                            <a:rect l="0" t="0" r="0" b="0"/>
                            <a:pathLst>
                              <a:path w="110604" h="115341">
                                <a:moveTo>
                                  <a:pt x="55499" y="0"/>
                                </a:moveTo>
                                <a:cubicBezTo>
                                  <a:pt x="89738" y="0"/>
                                  <a:pt x="110604" y="24854"/>
                                  <a:pt x="110604" y="57963"/>
                                </a:cubicBezTo>
                                <a:cubicBezTo>
                                  <a:pt x="110604" y="90246"/>
                                  <a:pt x="88392" y="115341"/>
                                  <a:pt x="54953" y="115341"/>
                                </a:cubicBezTo>
                                <a:cubicBezTo>
                                  <a:pt x="31991" y="115341"/>
                                  <a:pt x="11405" y="101194"/>
                                  <a:pt x="7645" y="73457"/>
                                </a:cubicBezTo>
                                <a:lnTo>
                                  <a:pt x="34658" y="73457"/>
                                </a:lnTo>
                                <a:cubicBezTo>
                                  <a:pt x="35458" y="87859"/>
                                  <a:pt x="44818" y="92926"/>
                                  <a:pt x="58179" y="92926"/>
                                </a:cubicBezTo>
                                <a:cubicBezTo>
                                  <a:pt x="73406" y="92926"/>
                                  <a:pt x="83350" y="78765"/>
                                  <a:pt x="83350" y="57137"/>
                                </a:cubicBezTo>
                                <a:cubicBezTo>
                                  <a:pt x="83350" y="34455"/>
                                  <a:pt x="74790" y="22428"/>
                                  <a:pt x="58712" y="22428"/>
                                </a:cubicBezTo>
                                <a:cubicBezTo>
                                  <a:pt x="46939" y="22428"/>
                                  <a:pt x="36792" y="26721"/>
                                  <a:pt x="34658" y="41389"/>
                                </a:cubicBezTo>
                                <a:lnTo>
                                  <a:pt x="42507" y="41351"/>
                                </a:lnTo>
                                <a:lnTo>
                                  <a:pt x="21273" y="62624"/>
                                </a:lnTo>
                                <a:lnTo>
                                  <a:pt x="0" y="41351"/>
                                </a:lnTo>
                                <a:lnTo>
                                  <a:pt x="8446" y="41389"/>
                                </a:lnTo>
                                <a:cubicBezTo>
                                  <a:pt x="12738" y="14415"/>
                                  <a:pt x="31699" y="0"/>
                                  <a:pt x="554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486466" y="121117"/>
                            <a:ext cx="198552" cy="198514"/>
                          </a:xfrm>
                          <a:custGeom>
                            <a:avLst/>
                            <a:gdLst/>
                            <a:ahLst/>
                            <a:cxnLst/>
                            <a:rect l="0" t="0" r="0" b="0"/>
                            <a:pathLst>
                              <a:path w="198552" h="198514">
                                <a:moveTo>
                                  <a:pt x="99276" y="0"/>
                                </a:moveTo>
                                <a:cubicBezTo>
                                  <a:pt x="154089" y="0"/>
                                  <a:pt x="198552" y="44412"/>
                                  <a:pt x="198552" y="99276"/>
                                </a:cubicBezTo>
                                <a:cubicBezTo>
                                  <a:pt x="198552" y="154102"/>
                                  <a:pt x="154089" y="198514"/>
                                  <a:pt x="99276" y="198514"/>
                                </a:cubicBezTo>
                                <a:cubicBezTo>
                                  <a:pt x="44463" y="198514"/>
                                  <a:pt x="0" y="154102"/>
                                  <a:pt x="0" y="99276"/>
                                </a:cubicBezTo>
                                <a:cubicBezTo>
                                  <a:pt x="0" y="44412"/>
                                  <a:pt x="44463" y="0"/>
                                  <a:pt x="992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556781" y="184714"/>
                            <a:ext cx="57709" cy="102705"/>
                          </a:xfrm>
                          <a:custGeom>
                            <a:avLst/>
                            <a:gdLst/>
                            <a:ahLst/>
                            <a:cxnLst/>
                            <a:rect l="0" t="0" r="0" b="0"/>
                            <a:pathLst>
                              <a:path w="57709" h="102705">
                                <a:moveTo>
                                  <a:pt x="6934" y="0"/>
                                </a:moveTo>
                                <a:lnTo>
                                  <a:pt x="50775" y="0"/>
                                </a:lnTo>
                                <a:cubicBezTo>
                                  <a:pt x="54597" y="0"/>
                                  <a:pt x="57709" y="3112"/>
                                  <a:pt x="57709" y="6934"/>
                                </a:cubicBezTo>
                                <a:lnTo>
                                  <a:pt x="57709" y="50775"/>
                                </a:lnTo>
                                <a:lnTo>
                                  <a:pt x="45466" y="50775"/>
                                </a:lnTo>
                                <a:lnTo>
                                  <a:pt x="45466" y="102705"/>
                                </a:lnTo>
                                <a:lnTo>
                                  <a:pt x="12243" y="102705"/>
                                </a:lnTo>
                                <a:lnTo>
                                  <a:pt x="12243" y="50775"/>
                                </a:lnTo>
                                <a:lnTo>
                                  <a:pt x="0" y="50775"/>
                                </a:lnTo>
                                <a:lnTo>
                                  <a:pt x="0" y="6934"/>
                                </a:lnTo>
                                <a:cubicBezTo>
                                  <a:pt x="0" y="3112"/>
                                  <a:pt x="3112" y="0"/>
                                  <a:pt x="6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570650" y="148963"/>
                            <a:ext cx="29972" cy="29972"/>
                          </a:xfrm>
                          <a:custGeom>
                            <a:avLst/>
                            <a:gdLst/>
                            <a:ahLst/>
                            <a:cxnLst/>
                            <a:rect l="0" t="0" r="0" b="0"/>
                            <a:pathLst>
                              <a:path w="29972" h="29972">
                                <a:moveTo>
                                  <a:pt x="14986" y="0"/>
                                </a:moveTo>
                                <a:cubicBezTo>
                                  <a:pt x="23254" y="0"/>
                                  <a:pt x="29972" y="6718"/>
                                  <a:pt x="29972" y="14986"/>
                                </a:cubicBezTo>
                                <a:cubicBezTo>
                                  <a:pt x="29972" y="23292"/>
                                  <a:pt x="23254" y="29972"/>
                                  <a:pt x="14986" y="29972"/>
                                </a:cubicBezTo>
                                <a:cubicBezTo>
                                  <a:pt x="6718" y="29972"/>
                                  <a:pt x="0" y="23292"/>
                                  <a:pt x="0" y="14986"/>
                                </a:cubicBezTo>
                                <a:cubicBezTo>
                                  <a:pt x="0" y="6718"/>
                                  <a:pt x="6718" y="0"/>
                                  <a:pt x="14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90"/>
                        <wps:cNvSpPr/>
                        <wps:spPr>
                          <a:xfrm>
                            <a:off x="478417" y="111014"/>
                            <a:ext cx="107213" cy="214363"/>
                          </a:xfrm>
                          <a:custGeom>
                            <a:avLst/>
                            <a:gdLst/>
                            <a:ahLst/>
                            <a:cxnLst/>
                            <a:rect l="0" t="0" r="0" b="0"/>
                            <a:pathLst>
                              <a:path w="107213" h="214363">
                                <a:moveTo>
                                  <a:pt x="107074" y="0"/>
                                </a:moveTo>
                                <a:lnTo>
                                  <a:pt x="107213" y="26"/>
                                </a:lnTo>
                                <a:lnTo>
                                  <a:pt x="107213" y="19300"/>
                                </a:lnTo>
                                <a:lnTo>
                                  <a:pt x="73666" y="25702"/>
                                </a:lnTo>
                                <a:cubicBezTo>
                                  <a:pt x="63379" y="29985"/>
                                  <a:pt x="54026" y="36411"/>
                                  <a:pt x="45606" y="44983"/>
                                </a:cubicBezTo>
                                <a:cubicBezTo>
                                  <a:pt x="28105" y="62687"/>
                                  <a:pt x="19317" y="83414"/>
                                  <a:pt x="19317" y="107175"/>
                                </a:cubicBezTo>
                                <a:cubicBezTo>
                                  <a:pt x="19317" y="130937"/>
                                  <a:pt x="27991" y="151486"/>
                                  <a:pt x="45364" y="168821"/>
                                </a:cubicBezTo>
                                <a:cubicBezTo>
                                  <a:pt x="54032" y="177489"/>
                                  <a:pt x="63538" y="183979"/>
                                  <a:pt x="73870" y="188301"/>
                                </a:cubicBezTo>
                                <a:lnTo>
                                  <a:pt x="107213" y="194758"/>
                                </a:lnTo>
                                <a:lnTo>
                                  <a:pt x="107213" y="214336"/>
                                </a:lnTo>
                                <a:lnTo>
                                  <a:pt x="107074" y="214363"/>
                                </a:lnTo>
                                <a:cubicBezTo>
                                  <a:pt x="77927" y="214363"/>
                                  <a:pt x="52807" y="203810"/>
                                  <a:pt x="31674" y="182766"/>
                                </a:cubicBezTo>
                                <a:cubicBezTo>
                                  <a:pt x="10541" y="161671"/>
                                  <a:pt x="0" y="136462"/>
                                  <a:pt x="0" y="107175"/>
                                </a:cubicBezTo>
                                <a:cubicBezTo>
                                  <a:pt x="0" y="77889"/>
                                  <a:pt x="10541" y="52502"/>
                                  <a:pt x="31674" y="31090"/>
                                </a:cubicBezTo>
                                <a:cubicBezTo>
                                  <a:pt x="52260" y="10363"/>
                                  <a:pt x="77394" y="0"/>
                                  <a:pt x="1070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585630" y="111040"/>
                            <a:ext cx="107188" cy="214310"/>
                          </a:xfrm>
                          <a:custGeom>
                            <a:avLst/>
                            <a:gdLst/>
                            <a:ahLst/>
                            <a:cxnLst/>
                            <a:rect l="0" t="0" r="0" b="0"/>
                            <a:pathLst>
                              <a:path w="107188" h="214310">
                                <a:moveTo>
                                  <a:pt x="0" y="0"/>
                                </a:moveTo>
                                <a:lnTo>
                                  <a:pt x="41461" y="7746"/>
                                </a:lnTo>
                                <a:cubicBezTo>
                                  <a:pt x="54169" y="12928"/>
                                  <a:pt x="65716" y="20700"/>
                                  <a:pt x="76098" y="31063"/>
                                </a:cubicBezTo>
                                <a:cubicBezTo>
                                  <a:pt x="96825" y="51752"/>
                                  <a:pt x="107188" y="77139"/>
                                  <a:pt x="107188" y="107149"/>
                                </a:cubicBezTo>
                                <a:cubicBezTo>
                                  <a:pt x="107188" y="137159"/>
                                  <a:pt x="97003" y="162254"/>
                                  <a:pt x="76594" y="182448"/>
                                </a:cubicBezTo>
                                <a:cubicBezTo>
                                  <a:pt x="65786" y="193084"/>
                                  <a:pt x="53978" y="201056"/>
                                  <a:pt x="41185" y="206369"/>
                                </a:cubicBezTo>
                                <a:lnTo>
                                  <a:pt x="0" y="214310"/>
                                </a:lnTo>
                                <a:lnTo>
                                  <a:pt x="0" y="194732"/>
                                </a:lnTo>
                                <a:lnTo>
                                  <a:pt x="114" y="194754"/>
                                </a:lnTo>
                                <a:cubicBezTo>
                                  <a:pt x="24092" y="194754"/>
                                  <a:pt x="44933" y="186016"/>
                                  <a:pt x="62662" y="168516"/>
                                </a:cubicBezTo>
                                <a:cubicBezTo>
                                  <a:pt x="79489" y="152260"/>
                                  <a:pt x="87897" y="131813"/>
                                  <a:pt x="87897" y="107149"/>
                                </a:cubicBezTo>
                                <a:cubicBezTo>
                                  <a:pt x="87897" y="82664"/>
                                  <a:pt x="79311" y="61937"/>
                                  <a:pt x="62116" y="44957"/>
                                </a:cubicBezTo>
                                <a:cubicBezTo>
                                  <a:pt x="45110" y="27812"/>
                                  <a:pt x="24460" y="19253"/>
                                  <a:pt x="114" y="19253"/>
                                </a:cubicBezTo>
                                <a:lnTo>
                                  <a:pt x="0" y="192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0AF13" id="Group 122265" o:spid="_x0000_s1026" style="width:53.95pt;height:22.6pt;mso-position-horizontal-relative:char;mso-position-vertical-relative:line" coordsize="11093,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">
                <v:rect id="Rectangle 65" o:spid="_x0000_s1027" style="position:absolute;left:1803;width:402;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07D10" w:rsidRDefault="00C07D10" w:rsidP="00C07D10">
                        <w:pPr>
                          <w:spacing w:after="160" w:line="259" w:lineRule="auto"/>
                          <w:ind w:left="0" w:right="0" w:firstLine="0"/>
                          <w:jc w:val="left"/>
                        </w:pPr>
                        <w:r>
                          <w:t xml:space="preserve"> </w:t>
                        </w:r>
                      </w:p>
                    </w:txbxContent>
                  </v:textbox>
                </v:rect>
                <v:shape id="Shape 67" o:spid="_x0000_s1028" style="position:absolute;left:50;top:837;width:11021;height:3765;visibility:visible;mso-wrap-style:square;v-text-anchor:top" coordsize="1102106,37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" path="m26429,317l1074369,2197v14669,,27737,-2197,27737,29210l1100811,376491,,376491,,30112c,14656,1511,317,26429,317xe" fillcolor="#b0b0b0" stroked="f" strokeweight="0">
                  <v:stroke miterlimit="83231f" joinstyle="miter"/>
                  <v:path arrowok="t" textboxrect="0,0,1102106,376491"/>
                </v:shape>
                <v:shape id="Shape 68" o:spid="_x0000_s1029" style="position:absolute;left:670;top:1345;width:2521;height:2523;visibility:visible;mso-wrap-style:square;v-text-anchor:top" coordsize="252171,2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" path="m125984,38c195618,,252095,56413,252133,125997r,152c252171,195770,195758,252222,126136,252298,56553,252324,64,195923,25,126340r,-191c,56566,56363,76,125984,38xe" stroked="f" strokeweight="0">
                  <v:stroke miterlimit="83231f" joinstyle="miter"/>
                  <v:path arrowok="t" textboxrect="0,0,252171,252324"/>
                </v:shape>
                <v:shape id="Shape 69" o:spid="_x0000_s1030" style="position:absolute;left:1946;top:2161;width:403;height:890;visibility:visible;mso-wrap-style:square;v-text-anchor:top" coordsize="40354,8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" path="m40354,r,20717l30328,25120v-3252,4285,-4877,10714,-4877,19293c25451,52985,27076,59421,30328,63714r10026,4414l40354,89014,25360,86466c20164,84478,15615,81497,11697,77522,3937,69546,,58561,,44553,,30798,3975,19889,11913,11799,15869,7754,20364,4722,25406,2701l40354,xe" fillcolor="black" stroked="f" strokeweight="0">
                  <v:stroke miterlimit="83231f" joinstyle="miter"/>
                  <v:path arrowok="t" textboxrect="0,0,40354,89014"/>
                </v:shape>
                <v:shape id="Shape 70" o:spid="_x0000_s1031" style="position:absolute;left:1109;top:2157;width:809;height:898;visibility:visible;mso-wrap-style:square;v-text-anchor:top" coordsize="80861,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" path="m42253,c60058,,72809,7036,80493,21044l61392,30836c57785,22962,52362,19025,45149,19025v-12713,,-19114,8559,-19114,25717c26035,61887,32436,70485,45149,70485v8407,,14439,-4191,18046,-12560l80861,67348c72441,82296,59804,89776,42977,89776v-13005,,-23406,-3975,-31230,-11925c3899,69875,,58890,,44882,,31128,4051,20218,12103,12128,20155,4039,30201,,42253,xe" fillcolor="black" stroked="f" strokeweight="0">
                  <v:stroke miterlimit="83231f" joinstyle="miter"/>
                  <v:path arrowok="t" textboxrect="0,0,80861,89776"/>
                </v:shape>
                <v:shape id="Shape 71" o:spid="_x0000_s1032" style="position:absolute;left:486;top:1160;width:1863;height:2892;visibility:visible;mso-wrap-style:square;v-text-anchor:top" coordsize="186290,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" path="m144234,v10119,,19848,873,29186,2620l186290,6388r,27543l144666,26035v-32792,,-60528,11557,-83173,34697c37846,84607,26035,112560,26035,144628v,32067,11709,59804,35103,83172c84506,251193,112344,262890,144666,262890r41624,-8138l186290,282516r-13228,3975c163784,288283,154175,289179,144234,289179v-39294,,-73127,-14186,-101549,-42647c14237,218123,,184137,,144590,,105080,14237,70853,42685,41923,70383,13970,104216,,144234,xe" fillcolor="black" stroked="f" strokeweight="0">
                  <v:stroke miterlimit="83231f" joinstyle="miter"/>
                  <v:path arrowok="t" textboxrect="0,0,186290,289179"/>
                </v:shape>
                <v:shape id="Shape 72" o:spid="_x0000_s1033" style="position:absolute;left:2349;top:2737;width:404;height:318;visibility:visible;mso-wrap-style:square;v-text-anchor:top" coordsize="40354,3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" path="m22295,l40354,9423c31934,24371,19336,31852,2546,31852l,31419,,10533r4604,2027c13011,12560,18942,8369,22295,xe" fillcolor="black" stroked="f" strokeweight="0">
                  <v:stroke miterlimit="83231f" joinstyle="miter"/>
                  <v:path arrowok="t" textboxrect="0,0,40354,31852"/>
                </v:shape>
                <v:shape id="Shape 73" o:spid="_x0000_s1034" style="position:absolute;left:2349;top:2157;width:400;height:309;visibility:visible;mso-wrap-style:square;v-text-anchor:top" coordsize="39986,3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" path="m1822,c19590,,32302,7036,39986,21044l20491,30836c16872,22962,11576,19025,4604,19025l,21046,,329,1822,xe" fillcolor="black" stroked="f" strokeweight="0">
                  <v:stroke miterlimit="83231f" joinstyle="miter"/>
                  <v:path arrowok="t" textboxrect="0,0,39986,30836"/>
                </v:shape>
                <v:shape id="Shape 74" o:spid="_x0000_s1035" style="position:absolute;left:2349;top:1224;width:1026;height:2761;visibility:visible;mso-wrap-style:square;v-text-anchor:top" coordsize="102533,27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" path="m,l13973,4091v17113,6987,32661,17468,46638,31444c88563,63513,102533,97727,102533,138202v,40513,-13754,74358,-41198,101587c46749,254121,30842,264872,13611,272039l,276129,,248364r3674,-718c17713,241739,30696,232874,42628,221044,65310,199124,76638,171539,76638,138240v,-33007,-11519,-61024,-34557,-84061c30582,42672,17853,34040,3901,28283l,27543,,xe" fillcolor="black" stroked="f" strokeweight="0">
                  <v:stroke miterlimit="83231f" joinstyle="miter"/>
                  <v:path arrowok="t" textboxrect="0,0,102533,276129"/>
                </v:shape>
                <v:shape id="Shape 75" o:spid="_x0000_s1036" style="position:absolute;top:796;width:5546;height:3882;visibility:visible;mso-wrap-style:square;v-text-anchor:top" coordsize="554690,3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" path="m20744,l554690,r,9390l20763,9390v-6286,,-11366,5093,-11366,11367l9397,272648r39929,c77278,323245,131152,357548,193064,357548v61811,,115735,-34341,143726,-84900l554690,272648r,115502l4565,388150,,383597,,20754,6090,6083,20744,xe" fillcolor="black" stroked="f" strokeweight="0">
                  <v:stroke miterlimit="83231f" joinstyle="miter"/>
                  <v:path arrowok="t" textboxrect="0,0,554690,388150"/>
                </v:shape>
                <v:shape id="Shape 76" o:spid="_x0000_s1037" style="position:absolute;left:5546;top:796;width:5547;height:3882;visibility:visible;mso-wrap-style:square;v-text-anchor:top" coordsize="554679,3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" path="m,l533946,r14648,6083c552352,9844,554679,15035,554679,20757r,362839l550124,388150,,388150,,272648r545294,l545294,20757v,-6274,-5080,-11367,-11367,-11367l,9390,,xe" fillcolor="black" stroked="f" strokeweight="0">
                  <v:stroke miterlimit="83231f" joinstyle="miter"/>
                  <v:path arrowok="t" textboxrect="0,0,554679,388150"/>
                </v:shape>
                <v:shape id="Shape 77" o:spid="_x0000_s1038" style="position:absolute;left:7832;top:3809;width:516;height:641;visibility:visible;mso-wrap-style:square;v-text-anchor:top" coordsize="51562,6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" path="m24981,v3226,,6286,368,9207,1054c37122,1778,39764,2934,42037,4559v2273,1588,4115,3632,5448,6134c48819,13183,49479,16180,49479,19710r-13043,c36297,17920,35928,16396,35281,15164v-648,-1194,-1524,-2121,-2604,-2820c31598,11659,30366,11189,28956,10909v-1410,-292,-2921,-432,-4547,-432c23317,10477,22238,10579,21158,10795v-1079,254,-2057,660,-2959,1194c17336,12573,16612,13297,16027,14160v-571,864,-863,1956,-863,3239c15164,18593,15418,19583,15850,20333v470,762,1371,1447,2705,2057c19888,23012,21730,23660,24117,24270v2388,647,5449,1447,9284,2413c34557,26911,36144,27330,38164,27915v2032,609,4038,1549,6032,2895c46215,32106,47917,33884,49403,36081v1435,2197,2159,5016,2159,8445c51562,47307,51016,49911,49936,52337v-1079,2375,-2705,4470,-4838,6197c42926,60274,40297,61646,37122,62624v-3175,965,-6871,1435,-11023,1435c22746,64059,19456,63665,16281,62840,13106,62001,10287,60706,7874,58903,5448,57125,3543,54889,2096,52146,648,49365,,46114,38,42367r13068,c13106,44425,13462,46152,14224,47561v724,1448,1702,2604,2921,3506c18377,51930,19812,52578,21476,53022v1663,432,3365,635,5131,635c27800,53657,29096,53556,30480,53378v1334,-229,2629,-584,3823,-1156c35497,51638,36500,50838,37300,49835v800,-966,1194,-2235,1194,-3785c38494,44386,37986,43053,36906,41999,35852,40983,34481,40119,32753,39433v-1702,-685,-3657,-1295,-5816,-1803c24778,37122,22568,36550,20358,35928v-2311,-571,-4508,-1295,-6680,-2121c11519,33007,9563,31928,7836,30594,6134,29286,4763,27635,3670,25679,2629,23685,2121,21311,2121,18529v,-3175,660,-5880,1994,-8191c5486,8026,7214,6071,9385,4521,11557,2997,14008,1841,16751,1092,19495,368,22238,,24981,xe" stroked="f" strokeweight="0">
                  <v:stroke miterlimit="83231f" joinstyle="miter"/>
                  <v:path arrowok="t" textboxrect="0,0,51562,64059"/>
                </v:shape>
                <v:shape id="Shape 78" o:spid="_x0000_s1039" style="position:absolute;left:8364;top:3824;width:297;height:612;visibility:visible;mso-wrap-style:square;v-text-anchor:top" coordsize="29788,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" path="m23139,r6649,l29788,15213,21844,37554r7944,l29788,47600r-11449,l13538,61252,,61252,23139,xe" stroked="f" strokeweight="0">
                  <v:stroke miterlimit="83231f" joinstyle="miter"/>
                  <v:path arrowok="t" textboxrect="0,0,29788,61252"/>
                </v:shape>
                <v:shape id="Shape 79" o:spid="_x0000_s1040" style="position:absolute;left:8661;top:3824;width:301;height:612;visibility:visible;mso-wrap-style:square;v-text-anchor:top" coordsize="30042,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" path="m,l7144,,30042,61252r-13970,l11449,47600,,47600,,37554r7944,l210,15088r-166,l,15213,,xe" stroked="f" strokeweight="0">
                  <v:stroke miterlimit="83231f" joinstyle="miter"/>
                  <v:path arrowok="t" textboxrect="0,0,30042,61252"/>
                </v:shape>
                <v:shape id="Shape 80" o:spid="_x0000_s1041" style="position:absolute;left:5257;top:3824;width:257;height:612;visibility:visible;mso-wrap-style:square;v-text-anchor:top" coordsize="25692,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" path="m,l25692,r,10477l13500,10477r,14288l25692,24765r,9182l13500,33947r,16789l25692,50736r,10516l,61252,,xe" stroked="f" strokeweight="0">
                  <v:stroke miterlimit="83231f" joinstyle="miter"/>
                  <v:path arrowok="t" textboxrect="0,0,25692,61252"/>
                </v:shape>
                <v:shape id="Shape 81" o:spid="_x0000_s1042" style="position:absolute;left:5514;top:3824;width:257;height:612;visibility:visible;mso-wrap-style:square;v-text-anchor:top" coordsize="25692,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" path="m,l3162,v2921,,5601,292,7976,800c13564,1295,15621,2134,17361,3315v1689,1155,3023,2717,3962,4660c22263,9931,22733,12319,22733,15164v,3098,-686,5677,-2095,7721c19228,24955,17170,26657,14427,27953v3785,1079,6604,2984,8446,5702c24765,36360,25692,39649,25692,43485v,3060,-609,5740,-1803,8013c22695,53734,21069,55613,19050,57023v-2057,1448,-4369,2489,-6972,3175c9474,60884,6807,61252,4026,61252l,61252,,50736r2223,c3569,50736,4826,50622,6007,50381v1194,-254,2286,-686,3188,-1308c10097,48501,10859,47663,11392,46622v546,-1016,800,-2312,800,-3937c12192,39535,11316,37300,9550,35966,7747,34633,5398,33947,2476,33947l,33947,,24765r1422,c3848,24765,5842,24193,7391,23076,8903,21920,9703,20079,9703,17513v,-1448,-254,-2603,-800,-3505c8395,13068,7709,12395,6845,11849,5982,11341,5004,10973,3886,10795,2769,10579,1613,10477,419,10477r-419,l,xe" stroked="f" strokeweight="0">
                  <v:stroke miterlimit="83231f" joinstyle="miter"/>
                  <v:path arrowok="t" textboxrect="0,0,25692,61252"/>
                </v:shape>
                <v:shape id="Shape 82" o:spid="_x0000_s1043" style="position:absolute;left:5795;top:3824;width:587;height:612;visibility:visible;mso-wrap-style:square;v-text-anchor:top" coordsize="58687,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" path="m,l15100,,29439,24193,43663,,58687,,35966,37732r,23520l22466,61252r,-23876l,xe" stroked="f" strokeweight="0">
                  <v:stroke miterlimit="83231f" joinstyle="miter"/>
                  <v:path arrowok="t" textboxrect="0,0,58687,61252"/>
                </v:shape>
                <v:shape id="Shape 83" o:spid="_x0000_s1044" style="position:absolute;left:7509;top:1202;width:1958;height:1959;visibility:visible;mso-wrap-style:square;v-text-anchor:top" coordsize="195771,19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" path="m97790,76c151854,,195694,43815,195732,97828r,152c195771,152006,152006,195847,97942,195923,43917,195961,76,152184,38,98133r,-153c,43955,43777,114,97790,76xe" stroked="f" strokeweight="0">
                  <v:stroke miterlimit="83231f" joinstyle="miter"/>
                  <v:path arrowok="t" textboxrect="0,0,195771,195961"/>
                </v:shape>
                <v:shape id="Shape 84" o:spid="_x0000_s1045" style="position:absolute;left:7410;top:1110;width:1072;height:2143;visibility:visible;mso-wrap-style:square;v-text-anchor:top" coordsize="107201,21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" path="m107074,r127,24l107201,19303,73666,25702c63379,29985,54026,36411,45606,44983,28105,62687,19317,83414,19317,107175v,23762,8674,44311,26047,61646c54032,177489,63538,183988,73870,188320r33331,6474l107201,214339r-127,24c77927,214363,52769,203848,31674,182766,10541,161671,,136462,,107175,,77889,10541,52502,31674,31090,52261,10363,77394,,107074,xe" fillcolor="black" stroked="f" strokeweight="0">
                  <v:stroke miterlimit="83231f" joinstyle="miter"/>
                  <v:path arrowok="t" textboxrect="0,0,107201,214363"/>
                </v:shape>
                <v:shape id="Shape 85" o:spid="_x0000_s1046" style="position:absolute;left:8482;top:1110;width:1072;height:2143;visibility:visible;mso-wrap-style:square;v-text-anchor:top" coordsize="107201,21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" path="m,l41469,7749v12703,5181,24241,12954,34604,23317c96837,51754,107201,77142,107201,107152v,30010,-10186,55105,-30595,75298c65799,193086,53991,201059,41197,206372l,214315,,194770r127,25c24105,194795,44945,186019,62674,168518,79502,152262,87884,131815,87884,107152v,-24486,-8560,-45212,-25756,-62192c45123,27815,24473,19255,127,19255l,19279,,xe" fillcolor="black" stroked="f" strokeweight="0">
                  <v:stroke miterlimit="83231f" joinstyle="miter"/>
                  <v:path arrowok="t" textboxrect="0,0,107201,214315"/>
                </v:shape>
                <v:shape id="Shape 86" o:spid="_x0000_s1047" style="position:absolute;left:7921;top:1616;width:1106;height:1154;visibility:visible;mso-wrap-style:square;v-text-anchor:top" coordsize="110604,1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" path="m55499,v34239,,55105,24854,55105,57963c110604,90246,88392,115341,54953,115341v-22962,,-43548,-14147,-47308,-41884l34658,73457v800,14402,10160,19469,23521,19469c73406,92926,83350,78765,83350,57137v,-22682,-8560,-34709,-24638,-34709c46939,22428,36792,26721,34658,41389r7849,-38l21273,62624,,41351r8446,38c12738,14415,31699,,55499,xe" fillcolor="black" stroked="f" strokeweight="0">
                  <v:stroke miterlimit="83231f" joinstyle="miter"/>
                  <v:path arrowok="t" textboxrect="0,0,110604,115341"/>
                </v:shape>
                <v:shape id="Shape 87" o:spid="_x0000_s1048" style="position:absolute;left:4864;top:1211;width:1986;height:1985;visibility:visible;mso-wrap-style:square;v-text-anchor:top" coordsize="198552,1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" path="m99276,v54813,,99276,44412,99276,99276c198552,154102,154089,198514,99276,198514,44463,198514,,154102,,99276,,44412,44463,,99276,xe" stroked="f" strokeweight="0">
                  <v:stroke miterlimit="83231f" joinstyle="miter"/>
                  <v:path arrowok="t" textboxrect="0,0,198552,198514"/>
                </v:shape>
                <v:shape id="Shape 88" o:spid="_x0000_s1049" style="position:absolute;left:5567;top:1847;width:577;height:1027;visibility:visible;mso-wrap-style:square;v-text-anchor:top" coordsize="57709,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" path="m6934,l50775,v3822,,6934,3112,6934,6934l57709,50775r-12243,l45466,102705r-33223,l12243,50775,,50775,,6934c,3112,3112,,6934,xe" fillcolor="black" stroked="f" strokeweight="0">
                  <v:stroke miterlimit="83231f" joinstyle="miter"/>
                  <v:path arrowok="t" textboxrect="0,0,57709,102705"/>
                </v:shape>
                <v:shape id="Shape 89" o:spid="_x0000_s1050" style="position:absolute;left:5706;top:1489;width:300;height:300;visibility:visible;mso-wrap-style:square;v-text-anchor:top" coordsize="29972,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" path="m14986,v8268,,14986,6718,14986,14986c29972,23292,23254,29972,14986,29972,6718,29972,,23292,,14986,,6718,6718,,14986,xe" fillcolor="black" stroked="f" strokeweight="0">
                  <v:stroke miterlimit="83231f" joinstyle="miter"/>
                  <v:path arrowok="t" textboxrect="0,0,29972,29972"/>
                </v:shape>
                <v:shape id="Shape 90" o:spid="_x0000_s1051" style="position:absolute;left:4784;top:1110;width:1072;height:2143;visibility:visible;mso-wrap-style:square;v-text-anchor:top" coordsize="107213,21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" path="m107074,r139,26l107213,19300,73666,25702c63379,29985,54026,36411,45606,44983,28105,62687,19317,83414,19317,107175v,23762,8674,44311,26047,61646c54032,177489,63538,183979,73870,188301r33343,6457l107213,214336r-139,27c77927,214363,52807,203810,31674,182766,10541,161671,,136462,,107175,,77889,10541,52502,31674,31090,52260,10363,77394,,107074,xe" fillcolor="black" stroked="f" strokeweight="0">
                  <v:stroke miterlimit="83231f" joinstyle="miter"/>
                  <v:path arrowok="t" textboxrect="0,0,107213,214363"/>
                </v:shape>
                <v:shape id="Shape 91" o:spid="_x0000_s1052" style="position:absolute;left:5856;top:1110;width:1072;height:2143;visibility:visible;mso-wrap-style:square;v-text-anchor:top" coordsize="107188,2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" path="m,l41461,7746v12708,5182,24255,12954,34637,23317c96825,51752,107188,77139,107188,107149v,30010,-10185,55105,-30594,75299c65786,193084,53978,201056,41185,206369l,214310,,194732r114,22c24092,194754,44933,186016,62662,168516,79489,152260,87897,131813,87897,107149v,-24485,-8586,-45212,-25781,-62192c45110,27812,24460,19253,114,19253l,19274,,xe" fillcolor="black" stroked="f" strokeweight="0">
                  <v:stroke miterlimit="83231f" joinstyle="miter"/>
                  <v:path arrowok="t" textboxrect="0,0,107188,214310"/>
                </v:shape>
                <w10:anchorlock/>
              </v:group>
            </w:pict>
          </mc:Fallback>
        </mc:AlternateContent>
      </w:r>
    </w:p>
    <w:sectPr w:rsidR="00C07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32C" w:rsidRDefault="0071432C" w:rsidP="00106308">
      <w:pPr>
        <w:spacing w:after="0" w:line="240" w:lineRule="auto"/>
      </w:pPr>
      <w:r>
        <w:separator/>
      </w:r>
    </w:p>
  </w:endnote>
  <w:endnote w:type="continuationSeparator" w:id="0">
    <w:p w:rsidR="0071432C" w:rsidRDefault="0071432C" w:rsidP="00106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32C" w:rsidRDefault="0071432C" w:rsidP="00106308">
      <w:pPr>
        <w:spacing w:after="0" w:line="240" w:lineRule="auto"/>
      </w:pPr>
      <w:r>
        <w:separator/>
      </w:r>
    </w:p>
  </w:footnote>
  <w:footnote w:type="continuationSeparator" w:id="0">
    <w:p w:rsidR="0071432C" w:rsidRDefault="0071432C" w:rsidP="00106308">
      <w:pPr>
        <w:spacing w:after="0" w:line="240" w:lineRule="auto"/>
      </w:pPr>
      <w:r>
        <w:continuationSeparator/>
      </w:r>
    </w:p>
  </w:footnote>
  <w:footnote w:id="1">
    <w:p w:rsidR="00106308" w:rsidRDefault="00106308" w:rsidP="005A1445">
      <w:pPr>
        <w:spacing w:line="250" w:lineRule="auto"/>
        <w:ind w:right="0"/>
      </w:pPr>
      <w:r>
        <w:rPr>
          <w:rStyle w:val="Funotenzeichen"/>
        </w:rPr>
        <w:footnoteRef/>
      </w:r>
      <w:r>
        <w:t xml:space="preserve"> </w:t>
      </w:r>
      <w:hyperlink r:id="rId1">
        <w:r>
          <w:rPr>
            <w:sz w:val="18"/>
          </w:rPr>
          <w:t>https://appsto.re/de/_v7pkb.i</w:t>
        </w:r>
      </w:hyperlink>
    </w:p>
  </w:footnote>
  <w:footnote w:id="2">
    <w:p w:rsidR="005A1445" w:rsidRDefault="005A1445" w:rsidP="005A1445">
      <w:pPr>
        <w:spacing w:line="250" w:lineRule="auto"/>
        <w:ind w:right="0"/>
      </w:pPr>
      <w:r>
        <w:rPr>
          <w:rStyle w:val="Funotenzeichen"/>
        </w:rPr>
        <w:footnoteRef/>
      </w:r>
      <w:r>
        <w:t xml:space="preserve"> </w:t>
      </w:r>
      <w:hyperlink r:id="rId2">
        <w:r>
          <w:rPr>
            <w:sz w:val="18"/>
          </w:rPr>
          <w:t>https://play.google.com/store/apps/details?id=com.tugraz.licenceApp</w:t>
        </w:r>
      </w:hyperlink>
    </w:p>
  </w:footnote>
  <w:footnote w:id="3">
    <w:p w:rsidR="00B364D7" w:rsidRDefault="00B364D7" w:rsidP="00B364D7">
      <w:pPr>
        <w:spacing w:line="250" w:lineRule="auto"/>
        <w:ind w:left="253" w:right="0" w:hanging="265"/>
      </w:pPr>
      <w:r>
        <w:rPr>
          <w:rStyle w:val="Funotenzeichen"/>
        </w:rPr>
        <w:footnoteRef/>
      </w:r>
      <w:r>
        <w:t xml:space="preserve"> </w:t>
      </w:r>
      <w:r>
        <w:rPr>
          <w:sz w:val="18"/>
        </w:rPr>
        <w:t>Tatsächlich sind dem Autor dieses Buches null Fälle bekannt, bei denen eine Lehrkraft an einer Regelschule hier Restriktionen zu beachten hatte.</w:t>
      </w:r>
    </w:p>
  </w:footnote>
  <w:footnote w:id="4">
    <w:p w:rsidR="000B45E8" w:rsidRDefault="000B45E8" w:rsidP="000B45E8">
      <w:pPr>
        <w:spacing w:line="250" w:lineRule="auto"/>
        <w:ind w:left="-12" w:right="0" w:firstLine="0"/>
      </w:pPr>
      <w:r>
        <w:rPr>
          <w:rStyle w:val="Funotenzeichen"/>
        </w:rPr>
        <w:footnoteRef/>
      </w:r>
      <w:r>
        <w:t xml:space="preserve"> </w:t>
      </w:r>
      <w:hyperlink r:id="rId3">
        <w:r>
          <w:rPr>
            <w:sz w:val="18"/>
          </w:rPr>
          <w:t>http://pb21.de/weiterverwendung/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7BD3"/>
    <w:multiLevelType w:val="hybridMultilevel"/>
    <w:tmpl w:val="38F46D9C"/>
    <w:lvl w:ilvl="0" w:tplc="644654F0">
      <w:start w:val="1"/>
      <w:numFmt w:val="decimal"/>
      <w:lvlText w:val="%1."/>
      <w:lvlJc w:val="left"/>
      <w:pPr>
        <w:ind w:left="488"/>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15A24002">
      <w:start w:val="1"/>
      <w:numFmt w:val="lowerLetter"/>
      <w:lvlText w:val="%2"/>
      <w:lvlJc w:val="left"/>
      <w:pPr>
        <w:ind w:left="130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12743234">
      <w:start w:val="1"/>
      <w:numFmt w:val="lowerRoman"/>
      <w:lvlText w:val="%3"/>
      <w:lvlJc w:val="left"/>
      <w:pPr>
        <w:ind w:left="202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53FECBE4">
      <w:start w:val="1"/>
      <w:numFmt w:val="decimal"/>
      <w:lvlText w:val="%4"/>
      <w:lvlJc w:val="left"/>
      <w:pPr>
        <w:ind w:left="274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603C4000">
      <w:start w:val="1"/>
      <w:numFmt w:val="lowerLetter"/>
      <w:lvlText w:val="%5"/>
      <w:lvlJc w:val="left"/>
      <w:pPr>
        <w:ind w:left="346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C8D09092">
      <w:start w:val="1"/>
      <w:numFmt w:val="lowerRoman"/>
      <w:lvlText w:val="%6"/>
      <w:lvlJc w:val="left"/>
      <w:pPr>
        <w:ind w:left="418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CDFCB0F4">
      <w:start w:val="1"/>
      <w:numFmt w:val="decimal"/>
      <w:lvlText w:val="%7"/>
      <w:lvlJc w:val="left"/>
      <w:pPr>
        <w:ind w:left="490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F6B62F76">
      <w:start w:val="1"/>
      <w:numFmt w:val="lowerLetter"/>
      <w:lvlText w:val="%8"/>
      <w:lvlJc w:val="left"/>
      <w:pPr>
        <w:ind w:left="562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2794C51E">
      <w:start w:val="1"/>
      <w:numFmt w:val="lowerRoman"/>
      <w:lvlText w:val="%9"/>
      <w:lvlJc w:val="left"/>
      <w:pPr>
        <w:ind w:left="634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
    <w:nsid w:val="104A26F5"/>
    <w:multiLevelType w:val="hybridMultilevel"/>
    <w:tmpl w:val="B1405BC6"/>
    <w:lvl w:ilvl="0" w:tplc="A1E66A20">
      <w:numFmt w:val="decimal"/>
      <w:lvlText w:val="%1."/>
      <w:lvlJc w:val="left"/>
      <w:pPr>
        <w:ind w:left="260" w:firstLine="137"/>
      </w:pPr>
      <w:rPr>
        <w:rFonts w:ascii="Times New Roman" w:eastAsia="Times New Roman" w:hAnsi="Times New Roman" w:cs="Times New Roman" w:hint="default"/>
        <w:b w:val="0"/>
        <w:i w:val="0"/>
        <w:strike w:val="0"/>
        <w:dstrike w:val="0"/>
        <w:color w:val="000000"/>
        <w:sz w:val="21"/>
        <w:szCs w:val="21"/>
        <w:u w:val="none" w:color="000000"/>
        <w:bdr w:val="none" w:sz="0" w:space="0" w:color="auto"/>
        <w:shd w:val="clear" w:color="auto" w:fill="auto"/>
        <w:vertAlign w:val="baseline"/>
      </w:rPr>
    </w:lvl>
    <w:lvl w:ilvl="1" w:tplc="2954E2D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E94B82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C125E4C">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64C90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A0A641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62CA79E">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6F84020">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92C610A">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nsid w:val="1194106A"/>
    <w:multiLevelType w:val="hybridMultilevel"/>
    <w:tmpl w:val="D98ED1BC"/>
    <w:lvl w:ilvl="0" w:tplc="9A36A302">
      <w:start w:val="1"/>
      <w:numFmt w:val="decimal"/>
      <w:lvlText w:val="%1."/>
      <w:lvlJc w:val="left"/>
      <w:pPr>
        <w:ind w:left="4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994984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D5472D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5283CA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7B2B61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4A8C88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D0034B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E823468">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73665C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nsid w:val="16697D05"/>
    <w:multiLevelType w:val="hybridMultilevel"/>
    <w:tmpl w:val="D7F8C10E"/>
    <w:lvl w:ilvl="0" w:tplc="AB10358C">
      <w:start w:val="32"/>
      <w:numFmt w:val="decimal"/>
      <w:lvlText w:val="%1"/>
      <w:lvlJc w:val="left"/>
      <w:pPr>
        <w:ind w:left="2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EDA976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33222B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230038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88C6B9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5121D8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F9C0F1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8ED0A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4C2227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nsid w:val="399D0968"/>
    <w:multiLevelType w:val="hybridMultilevel"/>
    <w:tmpl w:val="2EEA4FD4"/>
    <w:lvl w:ilvl="0" w:tplc="0EBA59CA">
      <w:start w:val="1"/>
      <w:numFmt w:val="bullet"/>
      <w:lvlText w:val="•"/>
      <w:lvlJc w:val="left"/>
      <w:pPr>
        <w:ind w:left="2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A14975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B42362C">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E580C6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864EC2E">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44A571A">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ABAB46E">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5D49A38">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74655EE">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nsid w:val="502558D4"/>
    <w:multiLevelType w:val="hybridMultilevel"/>
    <w:tmpl w:val="2272EBE4"/>
    <w:lvl w:ilvl="0" w:tplc="476C7738">
      <w:start w:val="1"/>
      <w:numFmt w:val="bullet"/>
      <w:lvlText w:val="•"/>
      <w:lvlJc w:val="left"/>
      <w:pPr>
        <w:ind w:left="2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B9C5ADA">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1E47F5E">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4C65434">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AD8D656">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C4AC76">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9A8D9BC">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B66732A">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4C48D34">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nsid w:val="5BE35DCF"/>
    <w:multiLevelType w:val="hybridMultilevel"/>
    <w:tmpl w:val="16867574"/>
    <w:lvl w:ilvl="0" w:tplc="04070001">
      <w:start w:val="1"/>
      <w:numFmt w:val="bullet"/>
      <w:lvlText w:val=""/>
      <w:lvlJc w:val="left"/>
      <w:pPr>
        <w:ind w:left="762" w:hanging="360"/>
      </w:pPr>
      <w:rPr>
        <w:rFonts w:ascii="Symbol" w:hAnsi="Symbol" w:hint="default"/>
      </w:rPr>
    </w:lvl>
    <w:lvl w:ilvl="1" w:tplc="04070003" w:tentative="1">
      <w:start w:val="1"/>
      <w:numFmt w:val="bullet"/>
      <w:lvlText w:val="o"/>
      <w:lvlJc w:val="left"/>
      <w:pPr>
        <w:ind w:left="1482" w:hanging="360"/>
      </w:pPr>
      <w:rPr>
        <w:rFonts w:ascii="Courier New" w:hAnsi="Courier New" w:cs="Courier New" w:hint="default"/>
      </w:rPr>
    </w:lvl>
    <w:lvl w:ilvl="2" w:tplc="04070005" w:tentative="1">
      <w:start w:val="1"/>
      <w:numFmt w:val="bullet"/>
      <w:lvlText w:val=""/>
      <w:lvlJc w:val="left"/>
      <w:pPr>
        <w:ind w:left="2202" w:hanging="360"/>
      </w:pPr>
      <w:rPr>
        <w:rFonts w:ascii="Wingdings" w:hAnsi="Wingdings" w:hint="default"/>
      </w:rPr>
    </w:lvl>
    <w:lvl w:ilvl="3" w:tplc="04070001" w:tentative="1">
      <w:start w:val="1"/>
      <w:numFmt w:val="bullet"/>
      <w:lvlText w:val=""/>
      <w:lvlJc w:val="left"/>
      <w:pPr>
        <w:ind w:left="2922" w:hanging="360"/>
      </w:pPr>
      <w:rPr>
        <w:rFonts w:ascii="Symbol" w:hAnsi="Symbol" w:hint="default"/>
      </w:rPr>
    </w:lvl>
    <w:lvl w:ilvl="4" w:tplc="04070003" w:tentative="1">
      <w:start w:val="1"/>
      <w:numFmt w:val="bullet"/>
      <w:lvlText w:val="o"/>
      <w:lvlJc w:val="left"/>
      <w:pPr>
        <w:ind w:left="3642" w:hanging="360"/>
      </w:pPr>
      <w:rPr>
        <w:rFonts w:ascii="Courier New" w:hAnsi="Courier New" w:cs="Courier New" w:hint="default"/>
      </w:rPr>
    </w:lvl>
    <w:lvl w:ilvl="5" w:tplc="04070005" w:tentative="1">
      <w:start w:val="1"/>
      <w:numFmt w:val="bullet"/>
      <w:lvlText w:val=""/>
      <w:lvlJc w:val="left"/>
      <w:pPr>
        <w:ind w:left="4362" w:hanging="360"/>
      </w:pPr>
      <w:rPr>
        <w:rFonts w:ascii="Wingdings" w:hAnsi="Wingdings" w:hint="default"/>
      </w:rPr>
    </w:lvl>
    <w:lvl w:ilvl="6" w:tplc="04070001" w:tentative="1">
      <w:start w:val="1"/>
      <w:numFmt w:val="bullet"/>
      <w:lvlText w:val=""/>
      <w:lvlJc w:val="left"/>
      <w:pPr>
        <w:ind w:left="5082" w:hanging="360"/>
      </w:pPr>
      <w:rPr>
        <w:rFonts w:ascii="Symbol" w:hAnsi="Symbol" w:hint="default"/>
      </w:rPr>
    </w:lvl>
    <w:lvl w:ilvl="7" w:tplc="04070003" w:tentative="1">
      <w:start w:val="1"/>
      <w:numFmt w:val="bullet"/>
      <w:lvlText w:val="o"/>
      <w:lvlJc w:val="left"/>
      <w:pPr>
        <w:ind w:left="5802" w:hanging="360"/>
      </w:pPr>
      <w:rPr>
        <w:rFonts w:ascii="Courier New" w:hAnsi="Courier New" w:cs="Courier New" w:hint="default"/>
      </w:rPr>
    </w:lvl>
    <w:lvl w:ilvl="8" w:tplc="04070005" w:tentative="1">
      <w:start w:val="1"/>
      <w:numFmt w:val="bullet"/>
      <w:lvlText w:val=""/>
      <w:lvlJc w:val="left"/>
      <w:pPr>
        <w:ind w:left="6522" w:hanging="360"/>
      </w:pPr>
      <w:rPr>
        <w:rFonts w:ascii="Wingdings" w:hAnsi="Wingdings" w:hint="default"/>
      </w:rPr>
    </w:lvl>
  </w:abstractNum>
  <w:abstractNum w:abstractNumId="7">
    <w:nsid w:val="62BD263F"/>
    <w:multiLevelType w:val="hybridMultilevel"/>
    <w:tmpl w:val="CEECB862"/>
    <w:lvl w:ilvl="0" w:tplc="4020602E">
      <w:start w:val="3"/>
      <w:numFmt w:val="upperLetter"/>
      <w:lvlText w:val="%1."/>
      <w:lvlJc w:val="left"/>
      <w:pPr>
        <w:ind w:left="25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53F204FA">
      <w:start w:val="1"/>
      <w:numFmt w:val="lowerLetter"/>
      <w:lvlText w:val="%2"/>
      <w:lvlJc w:val="left"/>
      <w:pPr>
        <w:ind w:left="108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32D8E2F8">
      <w:start w:val="1"/>
      <w:numFmt w:val="lowerRoman"/>
      <w:lvlText w:val="%3"/>
      <w:lvlJc w:val="left"/>
      <w:pPr>
        <w:ind w:left="180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08F271B0">
      <w:start w:val="1"/>
      <w:numFmt w:val="decimal"/>
      <w:lvlText w:val="%4"/>
      <w:lvlJc w:val="left"/>
      <w:pPr>
        <w:ind w:left="252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DC7C01DE">
      <w:start w:val="1"/>
      <w:numFmt w:val="lowerLetter"/>
      <w:lvlText w:val="%5"/>
      <w:lvlJc w:val="left"/>
      <w:pPr>
        <w:ind w:left="324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EFCABA1E">
      <w:start w:val="1"/>
      <w:numFmt w:val="lowerRoman"/>
      <w:lvlText w:val="%6"/>
      <w:lvlJc w:val="left"/>
      <w:pPr>
        <w:ind w:left="396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BE369224">
      <w:start w:val="1"/>
      <w:numFmt w:val="decimal"/>
      <w:lvlText w:val="%7"/>
      <w:lvlJc w:val="left"/>
      <w:pPr>
        <w:ind w:left="468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F196B5C2">
      <w:start w:val="1"/>
      <w:numFmt w:val="lowerLetter"/>
      <w:lvlText w:val="%8"/>
      <w:lvlJc w:val="left"/>
      <w:pPr>
        <w:ind w:left="540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63C04D10">
      <w:start w:val="1"/>
      <w:numFmt w:val="lowerRoman"/>
      <w:lvlText w:val="%9"/>
      <w:lvlJc w:val="left"/>
      <w:pPr>
        <w:ind w:left="6121"/>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8">
    <w:nsid w:val="76654981"/>
    <w:multiLevelType w:val="hybridMultilevel"/>
    <w:tmpl w:val="4E3825B6"/>
    <w:lvl w:ilvl="0" w:tplc="30545AB2">
      <w:start w:val="1"/>
      <w:numFmt w:val="decimal"/>
      <w:lvlText w:val="%1."/>
      <w:lvlJc w:val="left"/>
      <w:pPr>
        <w:ind w:left="2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8C45084">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DA8629A">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B60A97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7BEE9F0">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FD8931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B18AEB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4408C0A">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04A4A6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nsid w:val="76A97E17"/>
    <w:multiLevelType w:val="hybridMultilevel"/>
    <w:tmpl w:val="3D507CFA"/>
    <w:lvl w:ilvl="0" w:tplc="1CBE0FD4">
      <w:start w:val="1"/>
      <w:numFmt w:val="bullet"/>
      <w:lvlText w:val="•"/>
      <w:lvlJc w:val="left"/>
      <w:pPr>
        <w:ind w:left="2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53E0E6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BACEA5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3BEF65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4D44886">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554261E">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224D3E2">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B12DBBC">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CF40188">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nsid w:val="79CA01AA"/>
    <w:multiLevelType w:val="hybridMultilevel"/>
    <w:tmpl w:val="FAB0F028"/>
    <w:lvl w:ilvl="0" w:tplc="E604C592">
      <w:start w:val="1"/>
      <w:numFmt w:val="upperLetter"/>
      <w:lvlText w:val="%1."/>
      <w:lvlJc w:val="left"/>
      <w:pPr>
        <w:ind w:left="247"/>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202E0862">
      <w:start w:val="1"/>
      <w:numFmt w:val="lowerLetter"/>
      <w:lvlText w:val="%2"/>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F034A838">
      <w:start w:val="1"/>
      <w:numFmt w:val="lowerRoman"/>
      <w:lvlText w:val="%3"/>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FD621D8A">
      <w:start w:val="1"/>
      <w:numFmt w:val="decimal"/>
      <w:lvlText w:val="%4"/>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80B6382C">
      <w:start w:val="1"/>
      <w:numFmt w:val="lowerLetter"/>
      <w:lvlText w:val="%5"/>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67E4164E">
      <w:start w:val="1"/>
      <w:numFmt w:val="lowerRoman"/>
      <w:lvlText w:val="%6"/>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EE7E16E8">
      <w:start w:val="1"/>
      <w:numFmt w:val="decimal"/>
      <w:lvlText w:val="%7"/>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05C01806">
      <w:start w:val="1"/>
      <w:numFmt w:val="lowerLetter"/>
      <w:lvlText w:val="%8"/>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E6FAC442">
      <w:start w:val="1"/>
      <w:numFmt w:val="lowerRoman"/>
      <w:lvlText w:val="%9"/>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4"/>
  </w:num>
  <w:num w:numId="5">
    <w:abstractNumId w:val="10"/>
  </w:num>
  <w:num w:numId="6">
    <w:abstractNumId w:val="7"/>
  </w:num>
  <w:num w:numId="7">
    <w:abstractNumId w:val="8"/>
  </w:num>
  <w:num w:numId="8">
    <w:abstractNumId w:val="9"/>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128"/>
    <w:rsid w:val="00057939"/>
    <w:rsid w:val="00070AED"/>
    <w:rsid w:val="000B45E8"/>
    <w:rsid w:val="000C1C11"/>
    <w:rsid w:val="000D5973"/>
    <w:rsid w:val="00106308"/>
    <w:rsid w:val="00122FE3"/>
    <w:rsid w:val="00163770"/>
    <w:rsid w:val="001917FA"/>
    <w:rsid w:val="002D29B6"/>
    <w:rsid w:val="003779BC"/>
    <w:rsid w:val="00507D0C"/>
    <w:rsid w:val="005A1445"/>
    <w:rsid w:val="005E3BC8"/>
    <w:rsid w:val="006F6128"/>
    <w:rsid w:val="0071432C"/>
    <w:rsid w:val="00822D3D"/>
    <w:rsid w:val="00995632"/>
    <w:rsid w:val="00AD3E77"/>
    <w:rsid w:val="00B364D7"/>
    <w:rsid w:val="00C07D10"/>
    <w:rsid w:val="00C74FB3"/>
    <w:rsid w:val="00E5059C"/>
    <w:rsid w:val="00FC47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6128"/>
    <w:pPr>
      <w:spacing w:after="3" w:line="260" w:lineRule="auto"/>
      <w:ind w:left="10" w:right="1" w:hanging="10"/>
      <w:jc w:val="both"/>
    </w:pPr>
    <w:rPr>
      <w:rFonts w:ascii="Times New Roman" w:eastAsia="Times New Roman" w:hAnsi="Times New Roman" w:cs="Times New Roman"/>
      <w:color w:val="000000"/>
      <w:sz w:val="21"/>
      <w:lang w:eastAsia="de-DE"/>
    </w:rPr>
  </w:style>
  <w:style w:type="paragraph" w:styleId="berschrift1">
    <w:name w:val="heading 1"/>
    <w:next w:val="Standard"/>
    <w:link w:val="berschrift1Zchn"/>
    <w:uiPriority w:val="9"/>
    <w:unhideWhenUsed/>
    <w:qFormat/>
    <w:rsid w:val="006F6128"/>
    <w:pPr>
      <w:keepNext/>
      <w:keepLines/>
      <w:spacing w:after="395"/>
      <w:ind w:left="47" w:hanging="10"/>
      <w:outlineLvl w:val="0"/>
    </w:pPr>
    <w:rPr>
      <w:rFonts w:ascii="Calibri" w:eastAsia="Calibri" w:hAnsi="Calibri" w:cs="Calibri"/>
      <w:b/>
      <w:color w:val="000000"/>
      <w:sz w:val="32"/>
      <w:lang w:eastAsia="de-DE"/>
    </w:rPr>
  </w:style>
  <w:style w:type="paragraph" w:styleId="berschrift2">
    <w:name w:val="heading 2"/>
    <w:next w:val="Standard"/>
    <w:link w:val="berschrift2Zchn"/>
    <w:uiPriority w:val="9"/>
    <w:unhideWhenUsed/>
    <w:qFormat/>
    <w:rsid w:val="006F6128"/>
    <w:pPr>
      <w:keepNext/>
      <w:keepLines/>
      <w:spacing w:after="195" w:line="269" w:lineRule="auto"/>
      <w:ind w:left="10" w:hanging="10"/>
      <w:outlineLvl w:val="1"/>
    </w:pPr>
    <w:rPr>
      <w:rFonts w:ascii="Calibri" w:eastAsia="Calibri" w:hAnsi="Calibri" w:cs="Calibri"/>
      <w:b/>
      <w:color w:val="000000"/>
      <w:sz w:val="24"/>
      <w:lang w:eastAsia="de-DE"/>
    </w:rPr>
  </w:style>
  <w:style w:type="paragraph" w:styleId="berschrift4">
    <w:name w:val="heading 4"/>
    <w:next w:val="Standard"/>
    <w:link w:val="berschrift4Zchn"/>
    <w:uiPriority w:val="9"/>
    <w:unhideWhenUsed/>
    <w:qFormat/>
    <w:rsid w:val="006F6128"/>
    <w:pPr>
      <w:keepNext/>
      <w:keepLines/>
      <w:spacing w:after="195" w:line="269" w:lineRule="auto"/>
      <w:ind w:left="10" w:hanging="10"/>
      <w:outlineLvl w:val="3"/>
    </w:pPr>
    <w:rPr>
      <w:rFonts w:ascii="Calibri" w:eastAsia="Calibri" w:hAnsi="Calibri" w:cs="Calibri"/>
      <w:b/>
      <w:color w:val="000000"/>
      <w:sz w:val="24"/>
      <w:lang w:eastAsia="de-DE"/>
    </w:rPr>
  </w:style>
  <w:style w:type="paragraph" w:styleId="berschrift5">
    <w:name w:val="heading 5"/>
    <w:next w:val="Standard"/>
    <w:link w:val="berschrift5Zchn"/>
    <w:uiPriority w:val="9"/>
    <w:unhideWhenUsed/>
    <w:qFormat/>
    <w:rsid w:val="006F6128"/>
    <w:pPr>
      <w:keepNext/>
      <w:keepLines/>
      <w:spacing w:after="203" w:line="261" w:lineRule="auto"/>
      <w:ind w:left="10" w:hanging="10"/>
      <w:outlineLvl w:val="4"/>
    </w:pPr>
    <w:rPr>
      <w:rFonts w:ascii="Calibri" w:eastAsia="Calibri" w:hAnsi="Calibri" w:cs="Calibri"/>
      <w:color w:val="000000"/>
      <w:sz w:val="24"/>
      <w:lang w:eastAsia="de-DE"/>
    </w:rPr>
  </w:style>
  <w:style w:type="paragraph" w:styleId="berschrift6">
    <w:name w:val="heading 6"/>
    <w:next w:val="Standard"/>
    <w:link w:val="berschrift6Zchn"/>
    <w:uiPriority w:val="9"/>
    <w:unhideWhenUsed/>
    <w:qFormat/>
    <w:rsid w:val="006F6128"/>
    <w:pPr>
      <w:keepNext/>
      <w:keepLines/>
      <w:spacing w:after="203" w:line="261" w:lineRule="auto"/>
      <w:ind w:left="10" w:hanging="10"/>
      <w:outlineLvl w:val="5"/>
    </w:pPr>
    <w:rPr>
      <w:rFonts w:ascii="Calibri" w:eastAsia="Calibri" w:hAnsi="Calibri" w:cs="Calibri"/>
      <w:color w:val="000000"/>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6128"/>
    <w:rPr>
      <w:rFonts w:ascii="Calibri" w:eastAsia="Calibri" w:hAnsi="Calibri" w:cs="Calibri"/>
      <w:b/>
      <w:color w:val="000000"/>
      <w:sz w:val="32"/>
      <w:lang w:eastAsia="de-DE"/>
    </w:rPr>
  </w:style>
  <w:style w:type="character" w:customStyle="1" w:styleId="berschrift2Zchn">
    <w:name w:val="Überschrift 2 Zchn"/>
    <w:basedOn w:val="Absatz-Standardschriftart"/>
    <w:link w:val="berschrift2"/>
    <w:uiPriority w:val="9"/>
    <w:rsid w:val="006F6128"/>
    <w:rPr>
      <w:rFonts w:ascii="Calibri" w:eastAsia="Calibri" w:hAnsi="Calibri" w:cs="Calibri"/>
      <w:b/>
      <w:color w:val="000000"/>
      <w:sz w:val="24"/>
      <w:lang w:eastAsia="de-DE"/>
    </w:rPr>
  </w:style>
  <w:style w:type="character" w:customStyle="1" w:styleId="berschrift4Zchn">
    <w:name w:val="Überschrift 4 Zchn"/>
    <w:basedOn w:val="Absatz-Standardschriftart"/>
    <w:link w:val="berschrift4"/>
    <w:uiPriority w:val="9"/>
    <w:rsid w:val="006F6128"/>
    <w:rPr>
      <w:rFonts w:ascii="Calibri" w:eastAsia="Calibri" w:hAnsi="Calibri" w:cs="Calibri"/>
      <w:b/>
      <w:color w:val="000000"/>
      <w:sz w:val="24"/>
      <w:lang w:eastAsia="de-DE"/>
    </w:rPr>
  </w:style>
  <w:style w:type="character" w:customStyle="1" w:styleId="berschrift5Zchn">
    <w:name w:val="Überschrift 5 Zchn"/>
    <w:basedOn w:val="Absatz-Standardschriftart"/>
    <w:link w:val="berschrift5"/>
    <w:uiPriority w:val="9"/>
    <w:rsid w:val="006F6128"/>
    <w:rPr>
      <w:rFonts w:ascii="Calibri" w:eastAsia="Calibri" w:hAnsi="Calibri" w:cs="Calibri"/>
      <w:color w:val="000000"/>
      <w:sz w:val="24"/>
      <w:lang w:eastAsia="de-DE"/>
    </w:rPr>
  </w:style>
  <w:style w:type="character" w:customStyle="1" w:styleId="berschrift6Zchn">
    <w:name w:val="Überschrift 6 Zchn"/>
    <w:basedOn w:val="Absatz-Standardschriftart"/>
    <w:link w:val="berschrift6"/>
    <w:uiPriority w:val="9"/>
    <w:rsid w:val="006F6128"/>
    <w:rPr>
      <w:rFonts w:ascii="Calibri" w:eastAsia="Calibri" w:hAnsi="Calibri" w:cs="Calibri"/>
      <w:color w:val="000000"/>
      <w:sz w:val="24"/>
      <w:lang w:eastAsia="de-DE"/>
    </w:rPr>
  </w:style>
  <w:style w:type="character" w:styleId="Hyperlink">
    <w:name w:val="Hyperlink"/>
    <w:basedOn w:val="Absatz-Standardschriftart"/>
    <w:uiPriority w:val="99"/>
    <w:unhideWhenUsed/>
    <w:rsid w:val="00C07D10"/>
    <w:rPr>
      <w:color w:val="0563C1" w:themeColor="hyperlink"/>
      <w:u w:val="single"/>
    </w:rPr>
  </w:style>
  <w:style w:type="paragraph" w:styleId="Funotentext">
    <w:name w:val="footnote text"/>
    <w:basedOn w:val="Standard"/>
    <w:link w:val="FunotentextZchn"/>
    <w:uiPriority w:val="99"/>
    <w:semiHidden/>
    <w:unhideWhenUsed/>
    <w:rsid w:val="0010630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06308"/>
    <w:rPr>
      <w:rFonts w:ascii="Times New Roman" w:eastAsia="Times New Roman" w:hAnsi="Times New Roman" w:cs="Times New Roman"/>
      <w:color w:val="000000"/>
      <w:sz w:val="20"/>
      <w:szCs w:val="20"/>
      <w:lang w:eastAsia="de-DE"/>
    </w:rPr>
  </w:style>
  <w:style w:type="character" w:styleId="Funotenzeichen">
    <w:name w:val="footnote reference"/>
    <w:basedOn w:val="Absatz-Standardschriftart"/>
    <w:uiPriority w:val="99"/>
    <w:semiHidden/>
    <w:unhideWhenUsed/>
    <w:rsid w:val="00106308"/>
    <w:rPr>
      <w:vertAlign w:val="superscript"/>
    </w:rPr>
  </w:style>
  <w:style w:type="paragraph" w:styleId="Kopfzeile">
    <w:name w:val="header"/>
    <w:basedOn w:val="Standard"/>
    <w:link w:val="KopfzeileZchn"/>
    <w:uiPriority w:val="99"/>
    <w:unhideWhenUsed/>
    <w:rsid w:val="001917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17FA"/>
    <w:rPr>
      <w:rFonts w:ascii="Times New Roman" w:eastAsia="Times New Roman" w:hAnsi="Times New Roman" w:cs="Times New Roman"/>
      <w:color w:val="000000"/>
      <w:sz w:val="21"/>
      <w:lang w:eastAsia="de-DE"/>
    </w:rPr>
  </w:style>
  <w:style w:type="paragraph" w:styleId="Fuzeile">
    <w:name w:val="footer"/>
    <w:basedOn w:val="Standard"/>
    <w:link w:val="FuzeileZchn"/>
    <w:uiPriority w:val="99"/>
    <w:unhideWhenUsed/>
    <w:rsid w:val="001917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17FA"/>
    <w:rPr>
      <w:rFonts w:ascii="Times New Roman" w:eastAsia="Times New Roman" w:hAnsi="Times New Roman" w:cs="Times New Roman"/>
      <w:color w:val="000000"/>
      <w:sz w:val="21"/>
      <w:lang w:eastAsia="de-DE"/>
    </w:rPr>
  </w:style>
  <w:style w:type="paragraph" w:styleId="Sprechblasentext">
    <w:name w:val="Balloon Text"/>
    <w:basedOn w:val="Standard"/>
    <w:link w:val="SprechblasentextZchn"/>
    <w:uiPriority w:val="99"/>
    <w:semiHidden/>
    <w:unhideWhenUsed/>
    <w:rsid w:val="00507D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D0C"/>
    <w:rPr>
      <w:rFonts w:ascii="Tahoma" w:eastAsia="Times New Roman" w:hAnsi="Tahoma" w:cs="Tahoma"/>
      <w:color w:val="000000"/>
      <w:sz w:val="16"/>
      <w:szCs w:val="16"/>
      <w:lang w:eastAsia="de-DE"/>
    </w:rPr>
  </w:style>
  <w:style w:type="paragraph" w:styleId="Listenabsatz">
    <w:name w:val="List Paragraph"/>
    <w:basedOn w:val="Standard"/>
    <w:uiPriority w:val="34"/>
    <w:qFormat/>
    <w:rsid w:val="00507D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6128"/>
    <w:pPr>
      <w:spacing w:after="3" w:line="260" w:lineRule="auto"/>
      <w:ind w:left="10" w:right="1" w:hanging="10"/>
      <w:jc w:val="both"/>
    </w:pPr>
    <w:rPr>
      <w:rFonts w:ascii="Times New Roman" w:eastAsia="Times New Roman" w:hAnsi="Times New Roman" w:cs="Times New Roman"/>
      <w:color w:val="000000"/>
      <w:sz w:val="21"/>
      <w:lang w:eastAsia="de-DE"/>
    </w:rPr>
  </w:style>
  <w:style w:type="paragraph" w:styleId="berschrift1">
    <w:name w:val="heading 1"/>
    <w:next w:val="Standard"/>
    <w:link w:val="berschrift1Zchn"/>
    <w:uiPriority w:val="9"/>
    <w:unhideWhenUsed/>
    <w:qFormat/>
    <w:rsid w:val="006F6128"/>
    <w:pPr>
      <w:keepNext/>
      <w:keepLines/>
      <w:spacing w:after="395"/>
      <w:ind w:left="47" w:hanging="10"/>
      <w:outlineLvl w:val="0"/>
    </w:pPr>
    <w:rPr>
      <w:rFonts w:ascii="Calibri" w:eastAsia="Calibri" w:hAnsi="Calibri" w:cs="Calibri"/>
      <w:b/>
      <w:color w:val="000000"/>
      <w:sz w:val="32"/>
      <w:lang w:eastAsia="de-DE"/>
    </w:rPr>
  </w:style>
  <w:style w:type="paragraph" w:styleId="berschrift2">
    <w:name w:val="heading 2"/>
    <w:next w:val="Standard"/>
    <w:link w:val="berschrift2Zchn"/>
    <w:uiPriority w:val="9"/>
    <w:unhideWhenUsed/>
    <w:qFormat/>
    <w:rsid w:val="006F6128"/>
    <w:pPr>
      <w:keepNext/>
      <w:keepLines/>
      <w:spacing w:after="195" w:line="269" w:lineRule="auto"/>
      <w:ind w:left="10" w:hanging="10"/>
      <w:outlineLvl w:val="1"/>
    </w:pPr>
    <w:rPr>
      <w:rFonts w:ascii="Calibri" w:eastAsia="Calibri" w:hAnsi="Calibri" w:cs="Calibri"/>
      <w:b/>
      <w:color w:val="000000"/>
      <w:sz w:val="24"/>
      <w:lang w:eastAsia="de-DE"/>
    </w:rPr>
  </w:style>
  <w:style w:type="paragraph" w:styleId="berschrift4">
    <w:name w:val="heading 4"/>
    <w:next w:val="Standard"/>
    <w:link w:val="berschrift4Zchn"/>
    <w:uiPriority w:val="9"/>
    <w:unhideWhenUsed/>
    <w:qFormat/>
    <w:rsid w:val="006F6128"/>
    <w:pPr>
      <w:keepNext/>
      <w:keepLines/>
      <w:spacing w:after="195" w:line="269" w:lineRule="auto"/>
      <w:ind w:left="10" w:hanging="10"/>
      <w:outlineLvl w:val="3"/>
    </w:pPr>
    <w:rPr>
      <w:rFonts w:ascii="Calibri" w:eastAsia="Calibri" w:hAnsi="Calibri" w:cs="Calibri"/>
      <w:b/>
      <w:color w:val="000000"/>
      <w:sz w:val="24"/>
      <w:lang w:eastAsia="de-DE"/>
    </w:rPr>
  </w:style>
  <w:style w:type="paragraph" w:styleId="berschrift5">
    <w:name w:val="heading 5"/>
    <w:next w:val="Standard"/>
    <w:link w:val="berschrift5Zchn"/>
    <w:uiPriority w:val="9"/>
    <w:unhideWhenUsed/>
    <w:qFormat/>
    <w:rsid w:val="006F6128"/>
    <w:pPr>
      <w:keepNext/>
      <w:keepLines/>
      <w:spacing w:after="203" w:line="261" w:lineRule="auto"/>
      <w:ind w:left="10" w:hanging="10"/>
      <w:outlineLvl w:val="4"/>
    </w:pPr>
    <w:rPr>
      <w:rFonts w:ascii="Calibri" w:eastAsia="Calibri" w:hAnsi="Calibri" w:cs="Calibri"/>
      <w:color w:val="000000"/>
      <w:sz w:val="24"/>
      <w:lang w:eastAsia="de-DE"/>
    </w:rPr>
  </w:style>
  <w:style w:type="paragraph" w:styleId="berschrift6">
    <w:name w:val="heading 6"/>
    <w:next w:val="Standard"/>
    <w:link w:val="berschrift6Zchn"/>
    <w:uiPriority w:val="9"/>
    <w:unhideWhenUsed/>
    <w:qFormat/>
    <w:rsid w:val="006F6128"/>
    <w:pPr>
      <w:keepNext/>
      <w:keepLines/>
      <w:spacing w:after="203" w:line="261" w:lineRule="auto"/>
      <w:ind w:left="10" w:hanging="10"/>
      <w:outlineLvl w:val="5"/>
    </w:pPr>
    <w:rPr>
      <w:rFonts w:ascii="Calibri" w:eastAsia="Calibri" w:hAnsi="Calibri" w:cs="Calibri"/>
      <w:color w:val="000000"/>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6128"/>
    <w:rPr>
      <w:rFonts w:ascii="Calibri" w:eastAsia="Calibri" w:hAnsi="Calibri" w:cs="Calibri"/>
      <w:b/>
      <w:color w:val="000000"/>
      <w:sz w:val="32"/>
      <w:lang w:eastAsia="de-DE"/>
    </w:rPr>
  </w:style>
  <w:style w:type="character" w:customStyle="1" w:styleId="berschrift2Zchn">
    <w:name w:val="Überschrift 2 Zchn"/>
    <w:basedOn w:val="Absatz-Standardschriftart"/>
    <w:link w:val="berschrift2"/>
    <w:uiPriority w:val="9"/>
    <w:rsid w:val="006F6128"/>
    <w:rPr>
      <w:rFonts w:ascii="Calibri" w:eastAsia="Calibri" w:hAnsi="Calibri" w:cs="Calibri"/>
      <w:b/>
      <w:color w:val="000000"/>
      <w:sz w:val="24"/>
      <w:lang w:eastAsia="de-DE"/>
    </w:rPr>
  </w:style>
  <w:style w:type="character" w:customStyle="1" w:styleId="berschrift4Zchn">
    <w:name w:val="Überschrift 4 Zchn"/>
    <w:basedOn w:val="Absatz-Standardschriftart"/>
    <w:link w:val="berschrift4"/>
    <w:uiPriority w:val="9"/>
    <w:rsid w:val="006F6128"/>
    <w:rPr>
      <w:rFonts w:ascii="Calibri" w:eastAsia="Calibri" w:hAnsi="Calibri" w:cs="Calibri"/>
      <w:b/>
      <w:color w:val="000000"/>
      <w:sz w:val="24"/>
      <w:lang w:eastAsia="de-DE"/>
    </w:rPr>
  </w:style>
  <w:style w:type="character" w:customStyle="1" w:styleId="berschrift5Zchn">
    <w:name w:val="Überschrift 5 Zchn"/>
    <w:basedOn w:val="Absatz-Standardschriftart"/>
    <w:link w:val="berschrift5"/>
    <w:uiPriority w:val="9"/>
    <w:rsid w:val="006F6128"/>
    <w:rPr>
      <w:rFonts w:ascii="Calibri" w:eastAsia="Calibri" w:hAnsi="Calibri" w:cs="Calibri"/>
      <w:color w:val="000000"/>
      <w:sz w:val="24"/>
      <w:lang w:eastAsia="de-DE"/>
    </w:rPr>
  </w:style>
  <w:style w:type="character" w:customStyle="1" w:styleId="berschrift6Zchn">
    <w:name w:val="Überschrift 6 Zchn"/>
    <w:basedOn w:val="Absatz-Standardschriftart"/>
    <w:link w:val="berschrift6"/>
    <w:uiPriority w:val="9"/>
    <w:rsid w:val="006F6128"/>
    <w:rPr>
      <w:rFonts w:ascii="Calibri" w:eastAsia="Calibri" w:hAnsi="Calibri" w:cs="Calibri"/>
      <w:color w:val="000000"/>
      <w:sz w:val="24"/>
      <w:lang w:eastAsia="de-DE"/>
    </w:rPr>
  </w:style>
  <w:style w:type="character" w:styleId="Hyperlink">
    <w:name w:val="Hyperlink"/>
    <w:basedOn w:val="Absatz-Standardschriftart"/>
    <w:uiPriority w:val="99"/>
    <w:unhideWhenUsed/>
    <w:rsid w:val="00C07D10"/>
    <w:rPr>
      <w:color w:val="0563C1" w:themeColor="hyperlink"/>
      <w:u w:val="single"/>
    </w:rPr>
  </w:style>
  <w:style w:type="paragraph" w:styleId="Funotentext">
    <w:name w:val="footnote text"/>
    <w:basedOn w:val="Standard"/>
    <w:link w:val="FunotentextZchn"/>
    <w:uiPriority w:val="99"/>
    <w:semiHidden/>
    <w:unhideWhenUsed/>
    <w:rsid w:val="0010630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06308"/>
    <w:rPr>
      <w:rFonts w:ascii="Times New Roman" w:eastAsia="Times New Roman" w:hAnsi="Times New Roman" w:cs="Times New Roman"/>
      <w:color w:val="000000"/>
      <w:sz w:val="20"/>
      <w:szCs w:val="20"/>
      <w:lang w:eastAsia="de-DE"/>
    </w:rPr>
  </w:style>
  <w:style w:type="character" w:styleId="Funotenzeichen">
    <w:name w:val="footnote reference"/>
    <w:basedOn w:val="Absatz-Standardschriftart"/>
    <w:uiPriority w:val="99"/>
    <w:semiHidden/>
    <w:unhideWhenUsed/>
    <w:rsid w:val="00106308"/>
    <w:rPr>
      <w:vertAlign w:val="superscript"/>
    </w:rPr>
  </w:style>
  <w:style w:type="paragraph" w:styleId="Kopfzeile">
    <w:name w:val="header"/>
    <w:basedOn w:val="Standard"/>
    <w:link w:val="KopfzeileZchn"/>
    <w:uiPriority w:val="99"/>
    <w:unhideWhenUsed/>
    <w:rsid w:val="001917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17FA"/>
    <w:rPr>
      <w:rFonts w:ascii="Times New Roman" w:eastAsia="Times New Roman" w:hAnsi="Times New Roman" w:cs="Times New Roman"/>
      <w:color w:val="000000"/>
      <w:sz w:val="21"/>
      <w:lang w:eastAsia="de-DE"/>
    </w:rPr>
  </w:style>
  <w:style w:type="paragraph" w:styleId="Fuzeile">
    <w:name w:val="footer"/>
    <w:basedOn w:val="Standard"/>
    <w:link w:val="FuzeileZchn"/>
    <w:uiPriority w:val="99"/>
    <w:unhideWhenUsed/>
    <w:rsid w:val="001917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17FA"/>
    <w:rPr>
      <w:rFonts w:ascii="Times New Roman" w:eastAsia="Times New Roman" w:hAnsi="Times New Roman" w:cs="Times New Roman"/>
      <w:color w:val="000000"/>
      <w:sz w:val="21"/>
      <w:lang w:eastAsia="de-DE"/>
    </w:rPr>
  </w:style>
  <w:style w:type="paragraph" w:styleId="Sprechblasentext">
    <w:name w:val="Balloon Text"/>
    <w:basedOn w:val="Standard"/>
    <w:link w:val="SprechblasentextZchn"/>
    <w:uiPriority w:val="99"/>
    <w:semiHidden/>
    <w:unhideWhenUsed/>
    <w:rsid w:val="00507D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D0C"/>
    <w:rPr>
      <w:rFonts w:ascii="Tahoma" w:eastAsia="Times New Roman" w:hAnsi="Tahoma" w:cs="Tahoma"/>
      <w:color w:val="000000"/>
      <w:sz w:val="16"/>
      <w:szCs w:val="16"/>
      <w:lang w:eastAsia="de-DE"/>
    </w:rPr>
  </w:style>
  <w:style w:type="paragraph" w:styleId="Listenabsatz">
    <w:name w:val="List Paragraph"/>
    <w:basedOn w:val="Standard"/>
    <w:uiPriority w:val="34"/>
    <w:qFormat/>
    <w:rsid w:val="00507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b-web.de/material/medien/die-cc-lizenzen-im-uberblick-welche-lizenz-fur-welche-zwecke-1.html" TargetMode="External"/><Relationship Id="rId26" Type="http://schemas.openxmlformats.org/officeDocument/2006/relationships/hyperlink" Target="http://www.gyle.de/profil/digitale-medien/mediencurriculum/"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medien-in-die-schule.de/download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b-web.de/material/medien/die-cc-lizenzen-im-uberblick-welche-lizenz-fur-welche-zwecke-1.html" TargetMode="External"/><Relationship Id="rId25" Type="http://schemas.openxmlformats.org/officeDocument/2006/relationships/hyperlink" Target="http://www.gyle.de/profil/digitale-medien/mediencurriculum/" TargetMode="External"/><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b-web.de/material/medien/die-cc-lizenzen-im-uberblick-welche-lizenz-fur-welche-zwecke-1.html" TargetMode="External"/><Relationship Id="rId20" Type="http://schemas.openxmlformats.org/officeDocument/2006/relationships/image" Target="media/image80.png"/><Relationship Id="rId29" Type="http://schemas.openxmlformats.org/officeDocument/2006/relationships/hyperlink" Target="https://wiki.dnb.de/display/DINIAGKIM/OER-Metadaten-Grupp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yle.de/profil/digitale-medien/mediencurriculum/" TargetMode="External"/><Relationship Id="rId32" Type="http://schemas.openxmlformats.org/officeDocument/2006/relationships/hyperlink" Target="https://www.facebook.com/groups/unterrichtsidee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b-web.de/material/medien/die-cc-lizenzen-im-uberblick-welche-lizenz-fur-welche-zwecke-1.html" TargetMode="External"/><Relationship Id="rId23" Type="http://schemas.openxmlformats.org/officeDocument/2006/relationships/image" Target="media/image10.png"/><Relationship Id="rId28" Type="http://schemas.openxmlformats.org/officeDocument/2006/relationships/hyperlink" Target="https://wiki.dnb.de/display/DINIAGKIM/OER-Metadaten-Gruppe" TargetMode="External"/><Relationship Id="rId36" Type="http://schemas.openxmlformats.org/officeDocument/2006/relationships/hyperlink" Target="https://creativecommons.org/licenses/by-sa/4.0/legalcode.de"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facebook.com/groups/unterrichtside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creativecommons.org/choose/?lang=de" TargetMode="External"/><Relationship Id="rId27" Type="http://schemas.openxmlformats.org/officeDocument/2006/relationships/hyperlink" Target="https://www.facebook.com/groups/oerde" TargetMode="External"/><Relationship Id="rId30" Type="http://schemas.openxmlformats.org/officeDocument/2006/relationships/hyperlink" Target="http://www.was-ist-oer.de/" TargetMode="External"/><Relationship Id="rId35" Type="http://schemas.openxmlformats.org/officeDocument/2006/relationships/hyperlink" Target="http://www.was-ist-oer.de/wp-content/uploads/sites/17/2018/01/Joeran-Muuss-Merholz-Freie-Unterrichtsmaterialien-Beltz-2018.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b21.de/weiterverwendung/" TargetMode="External"/><Relationship Id="rId2" Type="http://schemas.openxmlformats.org/officeDocument/2006/relationships/hyperlink" Target="https://play.google.com/store/apps/details?id=com.tugraz.licenceApp" TargetMode="External"/><Relationship Id="rId1" Type="http://schemas.openxmlformats.org/officeDocument/2006/relationships/hyperlink" Target="https://appsto.re/de/_v7pkb.i"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4966AB3A</Template>
  <TotalTime>0</TotalTime>
  <Pages>10</Pages>
  <Words>4239</Words>
  <Characters>26712</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ALP</Company>
  <LinksUpToDate>false</LinksUpToDate>
  <CharactersWithSpaces>30890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 Gmeiner</dc:creator>
  <cp:lastModifiedBy>Gmeiner, Christa</cp:lastModifiedBy>
  <cp:revision>2</cp:revision>
  <dcterms:created xsi:type="dcterms:W3CDTF">2018-04-05T17:00:00Z</dcterms:created>
  <dcterms:modified xsi:type="dcterms:W3CDTF">2018-04-05T17:00:00Z</dcterms:modified>
</cp:coreProperties>
</file>